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0A4F6" w14:textId="77777777" w:rsidR="0004463B" w:rsidRDefault="0004463B" w:rsidP="00044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ROKET</w:t>
      </w:r>
      <w:r>
        <w:rPr>
          <w:rFonts w:ascii="Times New Roman" w:hAnsi="Times New Roman" w:cs="Times New Roman"/>
        </w:rPr>
        <w:t xml:space="preserve">      (fl.1484)</w:t>
      </w:r>
    </w:p>
    <w:p w14:paraId="07F51530" w14:textId="77777777" w:rsidR="0004463B" w:rsidRDefault="0004463B" w:rsidP="00044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Bury </w:t>
      </w:r>
      <w:proofErr w:type="spellStart"/>
      <w:r>
        <w:rPr>
          <w:rFonts w:ascii="Times New Roman" w:hAnsi="Times New Roman" w:cs="Times New Roman"/>
        </w:rPr>
        <w:t>St.Edmunds</w:t>
      </w:r>
      <w:proofErr w:type="spellEnd"/>
      <w:r>
        <w:rPr>
          <w:rFonts w:ascii="Times New Roman" w:hAnsi="Times New Roman" w:cs="Times New Roman"/>
        </w:rPr>
        <w:t>, Suffolk. Bed weaver.</w:t>
      </w:r>
    </w:p>
    <w:p w14:paraId="603A7F2C" w14:textId="77777777" w:rsidR="0004463B" w:rsidRDefault="0004463B" w:rsidP="0004463B">
      <w:pPr>
        <w:rPr>
          <w:rFonts w:ascii="Times New Roman" w:hAnsi="Times New Roman" w:cs="Times New Roman"/>
        </w:rPr>
      </w:pPr>
    </w:p>
    <w:p w14:paraId="3F2D9650" w14:textId="77777777" w:rsidR="0004463B" w:rsidRDefault="0004463B" w:rsidP="0004463B">
      <w:pPr>
        <w:rPr>
          <w:rFonts w:ascii="Times New Roman" w:hAnsi="Times New Roman" w:cs="Times New Roman"/>
        </w:rPr>
      </w:pPr>
    </w:p>
    <w:p w14:paraId="52EC55BA" w14:textId="77777777" w:rsidR="0004463B" w:rsidRDefault="0004463B" w:rsidP="00044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Drury(q.v.) brought a plaint of debt against him and Richard </w:t>
      </w:r>
    </w:p>
    <w:p w14:paraId="4FA1922B" w14:textId="77777777" w:rsidR="0004463B" w:rsidRDefault="0004463B" w:rsidP="00044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Ryngewold</w:t>
      </w:r>
      <w:proofErr w:type="spellEnd"/>
      <w:r>
        <w:rPr>
          <w:rFonts w:ascii="Times New Roman" w:hAnsi="Times New Roman" w:cs="Times New Roman"/>
        </w:rPr>
        <w:t xml:space="preserve">(q.v.), of Bury </w:t>
      </w:r>
      <w:proofErr w:type="spellStart"/>
      <w:r>
        <w:rPr>
          <w:rFonts w:ascii="Times New Roman" w:hAnsi="Times New Roman" w:cs="Times New Roman"/>
        </w:rPr>
        <w:t>St.Edmunds</w:t>
      </w:r>
      <w:proofErr w:type="spellEnd"/>
      <w:r>
        <w:rPr>
          <w:rFonts w:ascii="Times New Roman" w:hAnsi="Times New Roman" w:cs="Times New Roman"/>
        </w:rPr>
        <w:t>, Suffolk.</w:t>
      </w:r>
    </w:p>
    <w:p w14:paraId="04714E0C" w14:textId="003700F8" w:rsidR="0004463B" w:rsidRDefault="0004463B" w:rsidP="0004463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9203D02" w14:textId="77777777" w:rsidR="009C2155" w:rsidRDefault="009C2155" w:rsidP="009C21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Whitby(q.v.) brought a plaint of trespass and taking against him</w:t>
      </w:r>
    </w:p>
    <w:p w14:paraId="54D139FC" w14:textId="77777777" w:rsidR="009C2155" w:rsidRDefault="009C2155" w:rsidP="009C21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Roger </w:t>
      </w:r>
      <w:proofErr w:type="spellStart"/>
      <w:r>
        <w:rPr>
          <w:rFonts w:ascii="Times New Roman" w:hAnsi="Times New Roman" w:cs="Times New Roman"/>
        </w:rPr>
        <w:t>Antynall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r>
        <w:rPr>
          <w:rFonts w:ascii="Times New Roman" w:hAnsi="Times New Roman" w:cs="Times New Roman"/>
        </w:rPr>
        <w:t>St.Edmunds</w:t>
      </w:r>
      <w:proofErr w:type="spellEnd"/>
      <w:r>
        <w:rPr>
          <w:rFonts w:ascii="Times New Roman" w:hAnsi="Times New Roman" w:cs="Times New Roman"/>
        </w:rPr>
        <w:t>(q.v.).</w:t>
      </w:r>
    </w:p>
    <w:p w14:paraId="79AA6497" w14:textId="77777777" w:rsidR="009C2155" w:rsidRDefault="009C2155" w:rsidP="009C21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B477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92CDCD2" w14:textId="77777777" w:rsidR="009C2155" w:rsidRDefault="009C2155" w:rsidP="009C2155">
      <w:pPr>
        <w:rPr>
          <w:rFonts w:ascii="Times New Roman" w:hAnsi="Times New Roman" w:cs="Times New Roman"/>
        </w:rPr>
      </w:pPr>
    </w:p>
    <w:p w14:paraId="09CBCE59" w14:textId="77777777" w:rsidR="0004463B" w:rsidRDefault="0004463B" w:rsidP="0004463B">
      <w:pPr>
        <w:rPr>
          <w:rFonts w:ascii="Times New Roman" w:hAnsi="Times New Roman" w:cs="Times New Roman"/>
        </w:rPr>
      </w:pPr>
    </w:p>
    <w:p w14:paraId="6AB7D158" w14:textId="77777777" w:rsidR="0004463B" w:rsidRDefault="0004463B" w:rsidP="0004463B">
      <w:pPr>
        <w:rPr>
          <w:rFonts w:ascii="Times New Roman" w:hAnsi="Times New Roman" w:cs="Times New Roman"/>
        </w:rPr>
      </w:pPr>
    </w:p>
    <w:p w14:paraId="28E712D5" w14:textId="73EA30AC" w:rsidR="0004463B" w:rsidRDefault="0004463B" w:rsidP="00044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September 2017</w:t>
      </w:r>
    </w:p>
    <w:p w14:paraId="7A5A3F13" w14:textId="7B316642" w:rsidR="009C2155" w:rsidRDefault="009C2155" w:rsidP="00044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October 2019</w:t>
      </w:r>
      <w:bookmarkStart w:id="0" w:name="_GoBack"/>
      <w:bookmarkEnd w:id="0"/>
    </w:p>
    <w:p w14:paraId="43CA4481" w14:textId="77777777" w:rsidR="006B2F86" w:rsidRPr="00E71FC3" w:rsidRDefault="009C2155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50C3A" w14:textId="77777777" w:rsidR="0004463B" w:rsidRDefault="0004463B" w:rsidP="00E71FC3">
      <w:r>
        <w:separator/>
      </w:r>
    </w:p>
  </w:endnote>
  <w:endnote w:type="continuationSeparator" w:id="0">
    <w:p w14:paraId="7E3C3CDD" w14:textId="77777777" w:rsidR="0004463B" w:rsidRDefault="0004463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D5B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2DB82" w14:textId="77777777" w:rsidR="0004463B" w:rsidRDefault="0004463B" w:rsidP="00E71FC3">
      <w:r>
        <w:separator/>
      </w:r>
    </w:p>
  </w:footnote>
  <w:footnote w:type="continuationSeparator" w:id="0">
    <w:p w14:paraId="4A8BBAB3" w14:textId="77777777" w:rsidR="0004463B" w:rsidRDefault="0004463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3B"/>
    <w:rsid w:val="0004463B"/>
    <w:rsid w:val="001A7C09"/>
    <w:rsid w:val="00577BD5"/>
    <w:rsid w:val="00656CBA"/>
    <w:rsid w:val="006A1F77"/>
    <w:rsid w:val="00733BE7"/>
    <w:rsid w:val="009C215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E1CE4"/>
  <w15:chartTrackingRefBased/>
  <w15:docId w15:val="{7C8506AF-6530-4AC0-8FD7-0967DA3F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4463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446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2017-09-28T19:38:00Z</dcterms:created>
  <dcterms:modified xsi:type="dcterms:W3CDTF">2019-10-27T21:35:00Z</dcterms:modified>
</cp:coreProperties>
</file>