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AE587" w14:textId="77777777" w:rsidR="00A004B8" w:rsidRDefault="00A004B8" w:rsidP="00A004B8">
      <w:pPr>
        <w:pStyle w:val="NoSpacing"/>
      </w:pPr>
      <w:r>
        <w:rPr>
          <w:u w:val="single"/>
        </w:rPr>
        <w:t>John ROKET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3464346D" w14:textId="77777777" w:rsidR="00A004B8" w:rsidRDefault="00A004B8" w:rsidP="00A004B8">
      <w:pPr>
        <w:pStyle w:val="NoSpacing"/>
      </w:pPr>
      <w:r>
        <w:t>Clothmaker.</w:t>
      </w:r>
    </w:p>
    <w:p w14:paraId="033BFEE9" w14:textId="77777777" w:rsidR="00A004B8" w:rsidRDefault="00A004B8" w:rsidP="00A004B8">
      <w:pPr>
        <w:pStyle w:val="NoSpacing"/>
      </w:pPr>
    </w:p>
    <w:p w14:paraId="2FAEE4CC" w14:textId="77777777" w:rsidR="00A004B8" w:rsidRDefault="00A004B8" w:rsidP="00A004B8">
      <w:pPr>
        <w:pStyle w:val="NoSpacing"/>
      </w:pPr>
    </w:p>
    <w:p w14:paraId="638C29C5" w14:textId="77777777" w:rsidR="00A004B8" w:rsidRDefault="00A004B8" w:rsidP="00A004B8">
      <w:pPr>
        <w:pStyle w:val="NoSpacing"/>
      </w:pPr>
      <w:r>
        <w:tab/>
        <w:t>1484</w:t>
      </w:r>
      <w:r>
        <w:tab/>
        <w:t>He made a plaint of debt against Thomas Yonge of Ipswich, yeoman(q.v.),</w:t>
      </w:r>
    </w:p>
    <w:p w14:paraId="132B5C3C" w14:textId="77777777" w:rsidR="00A004B8" w:rsidRDefault="00A004B8" w:rsidP="00A004B8">
      <w:pPr>
        <w:pStyle w:val="NoSpacing"/>
      </w:pPr>
      <w:r>
        <w:tab/>
      </w:r>
      <w:r>
        <w:tab/>
        <w:t xml:space="preserve">and Robert </w:t>
      </w:r>
      <w:proofErr w:type="spellStart"/>
      <w:r>
        <w:t>Pory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proofErr w:type="gramEnd"/>
      <w:r>
        <w:t>, weaver(q.v.).</w:t>
      </w:r>
    </w:p>
    <w:p w14:paraId="017E3255" w14:textId="77777777" w:rsidR="00A004B8" w:rsidRDefault="00A004B8" w:rsidP="00A004B8">
      <w:pPr>
        <w:pStyle w:val="NoSpacing"/>
      </w:pPr>
      <w:r>
        <w:tab/>
      </w:r>
      <w:r>
        <w:tab/>
        <w:t xml:space="preserve">( </w:t>
      </w:r>
      <w:hyperlink r:id="rId6" w:history="1">
        <w:r w:rsidRPr="00AD0315">
          <w:rPr>
            <w:rStyle w:val="Hyperlink"/>
          </w:rPr>
          <w:t>https://waalt.uh.edu/index.php/CP40/890</w:t>
        </w:r>
      </w:hyperlink>
      <w:r>
        <w:t xml:space="preserve"> )</w:t>
      </w:r>
    </w:p>
    <w:p w14:paraId="615D93C2" w14:textId="77777777" w:rsidR="00A004B8" w:rsidRDefault="00A004B8" w:rsidP="00A004B8">
      <w:pPr>
        <w:pStyle w:val="NoSpacing"/>
      </w:pPr>
    </w:p>
    <w:p w14:paraId="5DFA721C" w14:textId="77777777" w:rsidR="00A004B8" w:rsidRDefault="00A004B8" w:rsidP="00A004B8">
      <w:pPr>
        <w:pStyle w:val="NoSpacing"/>
      </w:pPr>
    </w:p>
    <w:p w14:paraId="6BF89268" w14:textId="77777777" w:rsidR="00A004B8" w:rsidRDefault="00A004B8" w:rsidP="00A004B8">
      <w:pPr>
        <w:pStyle w:val="NoSpacing"/>
      </w:pPr>
      <w:r>
        <w:t>3 September 2024</w:t>
      </w:r>
    </w:p>
    <w:p w14:paraId="1EF064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1AD9AD" w14:textId="77777777" w:rsidR="00A004B8" w:rsidRDefault="00A004B8" w:rsidP="009139A6">
      <w:r>
        <w:separator/>
      </w:r>
    </w:p>
  </w:endnote>
  <w:endnote w:type="continuationSeparator" w:id="0">
    <w:p w14:paraId="6D2149A9" w14:textId="77777777" w:rsidR="00A004B8" w:rsidRDefault="00A004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0D1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EB0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D39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A1F296" w14:textId="77777777" w:rsidR="00A004B8" w:rsidRDefault="00A004B8" w:rsidP="009139A6">
      <w:r>
        <w:separator/>
      </w:r>
    </w:p>
  </w:footnote>
  <w:footnote w:type="continuationSeparator" w:id="0">
    <w:p w14:paraId="10E74128" w14:textId="77777777" w:rsidR="00A004B8" w:rsidRDefault="00A004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4D7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A75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BC8D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B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78AA"/>
    <w:rsid w:val="00A004B8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36133"/>
  <w15:chartTrackingRefBased/>
  <w15:docId w15:val="{3185F230-5DAA-444C-8006-D0DAB11A5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004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2024-09-12T19:34:00Z</dcterms:created>
  <dcterms:modified xsi:type="dcterms:W3CDTF">2024-09-12T19:34:00Z</dcterms:modified>
</cp:coreProperties>
</file>