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0AE07" w14:textId="77777777" w:rsidR="006A7243" w:rsidRDefault="006A7243" w:rsidP="006A72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ROKET</w:t>
      </w:r>
      <w:r>
        <w:rPr>
          <w:rFonts w:ascii="Times New Roman" w:hAnsi="Times New Roman" w:cs="Times New Roman"/>
        </w:rPr>
        <w:t xml:space="preserve">          (fl.1484)</w:t>
      </w:r>
    </w:p>
    <w:p w14:paraId="36411B69" w14:textId="77777777" w:rsidR="006A7243" w:rsidRDefault="006A7243" w:rsidP="006A7243">
      <w:pPr>
        <w:rPr>
          <w:rFonts w:ascii="Times New Roman" w:hAnsi="Times New Roman" w:cs="Times New Roman"/>
        </w:rPr>
      </w:pPr>
    </w:p>
    <w:p w14:paraId="7AC54EF4" w14:textId="77777777" w:rsidR="006A7243" w:rsidRDefault="006A7243" w:rsidP="006A7243">
      <w:pPr>
        <w:rPr>
          <w:rFonts w:ascii="Times New Roman" w:hAnsi="Times New Roman" w:cs="Times New Roman"/>
        </w:rPr>
      </w:pPr>
    </w:p>
    <w:p w14:paraId="7E72CF3D" w14:textId="77777777" w:rsidR="006A7243" w:rsidRDefault="006A7243" w:rsidP="006A72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Bole(q.v.), Geoffrey </w:t>
      </w:r>
      <w:proofErr w:type="spellStart"/>
      <w:r>
        <w:rPr>
          <w:rFonts w:ascii="Times New Roman" w:hAnsi="Times New Roman" w:cs="Times New Roman"/>
        </w:rPr>
        <w:t>Fraundes</w:t>
      </w:r>
      <w:proofErr w:type="spellEnd"/>
      <w:r>
        <w:rPr>
          <w:rFonts w:ascii="Times New Roman" w:hAnsi="Times New Roman" w:cs="Times New Roman"/>
        </w:rPr>
        <w:t>(q.v.),</w:t>
      </w:r>
    </w:p>
    <w:p w14:paraId="158546E2" w14:textId="77777777" w:rsidR="006A7243" w:rsidRDefault="006A7243" w:rsidP="006A72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Benet, junior(q.v.), William </w:t>
      </w:r>
      <w:proofErr w:type="spellStart"/>
      <w:r>
        <w:rPr>
          <w:rFonts w:ascii="Times New Roman" w:hAnsi="Times New Roman" w:cs="Times New Roman"/>
        </w:rPr>
        <w:t>Reson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Abotte</w:t>
      </w:r>
      <w:proofErr w:type="spellEnd"/>
      <w:r>
        <w:rPr>
          <w:rFonts w:ascii="Times New Roman" w:hAnsi="Times New Roman" w:cs="Times New Roman"/>
        </w:rPr>
        <w:t>(q.v.) and Robert</w:t>
      </w:r>
    </w:p>
    <w:p w14:paraId="34FCF8FC" w14:textId="77777777" w:rsidR="006A7243" w:rsidRDefault="006A7243" w:rsidP="006A72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Garlond</w:t>
      </w:r>
      <w:proofErr w:type="spellEnd"/>
      <w:r>
        <w:rPr>
          <w:rFonts w:ascii="Times New Roman" w:hAnsi="Times New Roman" w:cs="Times New Roman"/>
        </w:rPr>
        <w:t xml:space="preserve">(q.v.), all of Bury </w:t>
      </w:r>
      <w:proofErr w:type="spellStart"/>
      <w:r>
        <w:rPr>
          <w:rFonts w:ascii="Times New Roman" w:hAnsi="Times New Roman" w:cs="Times New Roman"/>
        </w:rPr>
        <w:t>St.Edmunds</w:t>
      </w:r>
      <w:proofErr w:type="spellEnd"/>
      <w:r>
        <w:rPr>
          <w:rFonts w:ascii="Times New Roman" w:hAnsi="Times New Roman" w:cs="Times New Roman"/>
        </w:rPr>
        <w:t>.</w:t>
      </w:r>
    </w:p>
    <w:p w14:paraId="67E8ADD1" w14:textId="77777777" w:rsidR="006A7243" w:rsidRDefault="006A7243" w:rsidP="006A72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46115B2" w14:textId="77777777" w:rsidR="006A7243" w:rsidRDefault="006A7243" w:rsidP="006A7243">
      <w:pPr>
        <w:rPr>
          <w:rFonts w:ascii="Times New Roman" w:hAnsi="Times New Roman" w:cs="Times New Roman"/>
        </w:rPr>
      </w:pPr>
    </w:p>
    <w:p w14:paraId="7B8A47A5" w14:textId="77777777" w:rsidR="006A7243" w:rsidRDefault="006A7243" w:rsidP="006A7243">
      <w:pPr>
        <w:rPr>
          <w:rFonts w:ascii="Times New Roman" w:hAnsi="Times New Roman" w:cs="Times New Roman"/>
        </w:rPr>
      </w:pPr>
    </w:p>
    <w:p w14:paraId="02EB7A0F" w14:textId="77777777" w:rsidR="006A7243" w:rsidRDefault="006A7243" w:rsidP="006A72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November 2018</w:t>
      </w:r>
    </w:p>
    <w:p w14:paraId="404B59D6" w14:textId="77777777" w:rsidR="006B2F86" w:rsidRPr="00E71FC3" w:rsidRDefault="006A72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0306F" w14:textId="77777777" w:rsidR="006A7243" w:rsidRDefault="006A7243" w:rsidP="00E71FC3">
      <w:r>
        <w:separator/>
      </w:r>
    </w:p>
  </w:endnote>
  <w:endnote w:type="continuationSeparator" w:id="0">
    <w:p w14:paraId="2B33512C" w14:textId="77777777" w:rsidR="006A7243" w:rsidRDefault="006A724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F345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245AE" w14:textId="77777777" w:rsidR="006A7243" w:rsidRDefault="006A7243" w:rsidP="00E71FC3">
      <w:r>
        <w:separator/>
      </w:r>
    </w:p>
  </w:footnote>
  <w:footnote w:type="continuationSeparator" w:id="0">
    <w:p w14:paraId="47E6636D" w14:textId="77777777" w:rsidR="006A7243" w:rsidRDefault="006A724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243"/>
    <w:rsid w:val="001A7C09"/>
    <w:rsid w:val="00577BD5"/>
    <w:rsid w:val="00656CBA"/>
    <w:rsid w:val="006A1F77"/>
    <w:rsid w:val="006A724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3900E"/>
  <w15:chartTrackingRefBased/>
  <w15:docId w15:val="{CA70DAEC-D981-46B6-86E2-F3E39D53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724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A72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2018-12-03T22:42:00Z</dcterms:created>
  <dcterms:modified xsi:type="dcterms:W3CDTF">2018-12-03T22:42:00Z</dcterms:modified>
</cp:coreProperties>
</file>