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ROKESLEY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held in Stratford upon Avon, </w:t>
      </w:r>
    </w:p>
    <w:p w:rsid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the late Sir Gilbert Talbot(q.v.).</w:t>
      </w:r>
    </w:p>
    <w:p w:rsid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21-314)</w:t>
      </w:r>
    </w:p>
    <w:p w:rsid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C64ED" w:rsidRDefault="001C64ED" w:rsidP="001C6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2016</w:t>
      </w:r>
      <w:bookmarkStart w:id="0" w:name="_GoBack"/>
      <w:bookmarkEnd w:id="0"/>
    </w:p>
    <w:sectPr w:rsidR="006B2F86" w:rsidRPr="001C64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4ED" w:rsidRDefault="001C64ED" w:rsidP="00E71FC3">
      <w:pPr>
        <w:spacing w:after="0" w:line="240" w:lineRule="auto"/>
      </w:pPr>
      <w:r>
        <w:separator/>
      </w:r>
    </w:p>
  </w:endnote>
  <w:endnote w:type="continuationSeparator" w:id="0">
    <w:p w:rsidR="001C64ED" w:rsidRDefault="001C64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4ED" w:rsidRDefault="001C64ED" w:rsidP="00E71FC3">
      <w:pPr>
        <w:spacing w:after="0" w:line="240" w:lineRule="auto"/>
      </w:pPr>
      <w:r>
        <w:separator/>
      </w:r>
    </w:p>
  </w:footnote>
  <w:footnote w:type="continuationSeparator" w:id="0">
    <w:p w:rsidR="001C64ED" w:rsidRDefault="001C64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ED"/>
    <w:rsid w:val="001C64E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DEB53"/>
  <w15:chartTrackingRefBased/>
  <w15:docId w15:val="{41D331DF-570B-4C3F-AE7B-41AE15A4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2016-03-24T21:39:00Z</dcterms:created>
  <dcterms:modified xsi:type="dcterms:W3CDTF">2016-03-24T21:42:00Z</dcterms:modified>
</cp:coreProperties>
</file>