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96996" w14:textId="77777777" w:rsidR="00C06F62" w:rsidRPr="00771D70" w:rsidRDefault="00C06F62" w:rsidP="00C06F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F62">
        <w:rPr>
          <w:rFonts w:ascii="Times New Roman" w:hAnsi="Times New Roman" w:cs="Times New Roman"/>
          <w:sz w:val="24"/>
          <w:szCs w:val="24"/>
          <w:u w:val="single"/>
        </w:rPr>
        <w:t>William ROKESHAW</w:t>
      </w:r>
      <w:r w:rsidRPr="00771D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771D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71D70">
        <w:rPr>
          <w:rFonts w:ascii="Times New Roman" w:hAnsi="Times New Roman" w:cs="Times New Roman"/>
          <w:sz w:val="24"/>
          <w:szCs w:val="24"/>
        </w:rPr>
        <w:t>fl.1496)</w:t>
      </w:r>
    </w:p>
    <w:p w14:paraId="20445E22" w14:textId="77777777" w:rsidR="00C06F62" w:rsidRPr="00771D70" w:rsidRDefault="00C06F62" w:rsidP="00C06F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>Clerk.</w:t>
      </w:r>
    </w:p>
    <w:p w14:paraId="79DC127E" w14:textId="77777777" w:rsidR="00C06F62" w:rsidRPr="00771D70" w:rsidRDefault="00C06F62" w:rsidP="00C06F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BE6B4E" w14:textId="77777777" w:rsidR="00C06F62" w:rsidRPr="00771D70" w:rsidRDefault="00C06F62" w:rsidP="00C06F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2748CE" w14:textId="77777777" w:rsidR="00C06F62" w:rsidRPr="00771D70" w:rsidRDefault="00C06F62" w:rsidP="00C06F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>24 Sep.1496</w:t>
      </w:r>
      <w:r w:rsidRPr="00771D70">
        <w:rPr>
          <w:rFonts w:ascii="Times New Roman" w:hAnsi="Times New Roman" w:cs="Times New Roman"/>
          <w:sz w:val="24"/>
          <w:szCs w:val="24"/>
        </w:rPr>
        <w:tab/>
        <w:t>He and William Rushton, gentleman(q.v.), presented Thomas Poole(q.v.)</w:t>
      </w:r>
    </w:p>
    <w:p w14:paraId="6C20ECE3" w14:textId="77777777" w:rsidR="00C06F62" w:rsidRPr="00771D70" w:rsidRDefault="00C06F62" w:rsidP="00C06F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ab/>
      </w:r>
      <w:r w:rsidRPr="00771D70">
        <w:rPr>
          <w:rFonts w:ascii="Times New Roman" w:hAnsi="Times New Roman" w:cs="Times New Roman"/>
          <w:sz w:val="24"/>
          <w:szCs w:val="24"/>
        </w:rPr>
        <w:tab/>
        <w:t xml:space="preserve">to the rectory of </w:t>
      </w:r>
      <w:proofErr w:type="spellStart"/>
      <w:r w:rsidRPr="00771D70">
        <w:rPr>
          <w:rFonts w:ascii="Times New Roman" w:hAnsi="Times New Roman" w:cs="Times New Roman"/>
          <w:sz w:val="24"/>
          <w:szCs w:val="24"/>
        </w:rPr>
        <w:t>Kirkby</w:t>
      </w:r>
      <w:proofErr w:type="spellEnd"/>
      <w:r w:rsidRPr="00771D70">
        <w:rPr>
          <w:rFonts w:ascii="Times New Roman" w:hAnsi="Times New Roman" w:cs="Times New Roman"/>
          <w:sz w:val="24"/>
          <w:szCs w:val="24"/>
        </w:rPr>
        <w:t xml:space="preserve"> Overblow, Yorkshire.</w:t>
      </w:r>
    </w:p>
    <w:p w14:paraId="462CA970" w14:textId="77777777" w:rsidR="00C06F62" w:rsidRPr="00771D70" w:rsidRDefault="00C06F62" w:rsidP="00C06F6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771D70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771D70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771D70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771D70">
        <w:rPr>
          <w:rFonts w:ascii="Times New Roman" w:hAnsi="Times New Roman" w:cs="Times New Roman"/>
          <w:sz w:val="24"/>
          <w:szCs w:val="24"/>
        </w:rPr>
        <w:t>, pub. The Canterbury and York Society, 1974, p.89)</w:t>
      </w:r>
    </w:p>
    <w:p w14:paraId="3A6D19F6" w14:textId="77777777" w:rsidR="00C06F62" w:rsidRPr="00771D70" w:rsidRDefault="00C06F62" w:rsidP="00C06F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89B7E8" w14:textId="77777777" w:rsidR="00C06F62" w:rsidRPr="00771D70" w:rsidRDefault="00C06F62" w:rsidP="00C06F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60E1F8" w14:textId="77777777" w:rsidR="00C06F62" w:rsidRPr="00771D70" w:rsidRDefault="00C06F62" w:rsidP="00C06F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>15 July 2022</w:t>
      </w:r>
    </w:p>
    <w:p w14:paraId="1454AB9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290AE" w14:textId="77777777" w:rsidR="00C06F62" w:rsidRDefault="00C06F62" w:rsidP="009139A6">
      <w:r>
        <w:separator/>
      </w:r>
    </w:p>
  </w:endnote>
  <w:endnote w:type="continuationSeparator" w:id="0">
    <w:p w14:paraId="714532C4" w14:textId="77777777" w:rsidR="00C06F62" w:rsidRDefault="00C06F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DB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656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B62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75F8E" w14:textId="77777777" w:rsidR="00C06F62" w:rsidRDefault="00C06F62" w:rsidP="009139A6">
      <w:r>
        <w:separator/>
      </w:r>
    </w:p>
  </w:footnote>
  <w:footnote w:type="continuationSeparator" w:id="0">
    <w:p w14:paraId="11E1A87B" w14:textId="77777777" w:rsidR="00C06F62" w:rsidRDefault="00C06F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A0A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F7E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C4D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F6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06F6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94808"/>
  <w15:chartTrackingRefBased/>
  <w15:docId w15:val="{F9029336-9D38-4C6C-B206-594F28CE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2022-10-20T19:15:00Z</dcterms:created>
  <dcterms:modified xsi:type="dcterms:W3CDTF">2022-10-20T19:16:00Z</dcterms:modified>
</cp:coreProperties>
</file>