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8D55E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ROKESDON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67E1B09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Dunstable Priory.</w:t>
      </w:r>
    </w:p>
    <w:p w14:paraId="5EE028B3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</w:p>
    <w:p w14:paraId="58863251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</w:p>
    <w:p w14:paraId="2F453EB8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May1405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0E83E4E6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74F10D0A" w14:textId="77777777" w:rsidR="00563236" w:rsidRDefault="00563236" w:rsidP="00563236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p.30)</w:t>
      </w:r>
    </w:p>
    <w:p w14:paraId="5E8E2F65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</w:p>
    <w:p w14:paraId="0FBD0BCA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</w:p>
    <w:p w14:paraId="6279EC8B" w14:textId="77777777" w:rsidR="00563236" w:rsidRDefault="00563236" w:rsidP="005632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2022</w:t>
      </w:r>
    </w:p>
    <w:p w14:paraId="3ABA13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8CB44" w14:textId="77777777" w:rsidR="00563236" w:rsidRDefault="00563236" w:rsidP="009139A6">
      <w:r>
        <w:separator/>
      </w:r>
    </w:p>
  </w:endnote>
  <w:endnote w:type="continuationSeparator" w:id="0">
    <w:p w14:paraId="201DDFEF" w14:textId="77777777" w:rsidR="00563236" w:rsidRDefault="005632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02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CD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B23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1D18" w14:textId="77777777" w:rsidR="00563236" w:rsidRDefault="00563236" w:rsidP="009139A6">
      <w:r>
        <w:separator/>
      </w:r>
    </w:p>
  </w:footnote>
  <w:footnote w:type="continuationSeparator" w:id="0">
    <w:p w14:paraId="5E762C2E" w14:textId="77777777" w:rsidR="00563236" w:rsidRDefault="005632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8F0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FC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DD3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236"/>
    <w:rsid w:val="000666E0"/>
    <w:rsid w:val="002510B7"/>
    <w:rsid w:val="0056323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BDB77"/>
  <w15:chartTrackingRefBased/>
  <w15:docId w15:val="{85C19D60-3AB2-44A0-AAB7-E930E13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3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2023-03-01T20:33:00Z</dcterms:created>
  <dcterms:modified xsi:type="dcterms:W3CDTF">2023-03-01T20:34:00Z</dcterms:modified>
</cp:coreProperties>
</file>