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35A" w:rsidRDefault="0033435A" w:rsidP="0033435A">
      <w:pPr>
        <w:pStyle w:val="NoSpacing"/>
      </w:pPr>
      <w:r>
        <w:rPr>
          <w:u w:val="single"/>
        </w:rPr>
        <w:t>Hugh ROKESDEN</w:t>
      </w:r>
      <w:r>
        <w:t xml:space="preserve">   </w:t>
      </w:r>
      <w:proofErr w:type="gramStart"/>
      <w:r>
        <w:t xml:space="preserve">   (</w:t>
      </w:r>
      <w:proofErr w:type="gramEnd"/>
      <w:r>
        <w:t>d.1404)</w:t>
      </w:r>
    </w:p>
    <w:p w:rsidR="0033435A" w:rsidRDefault="0033435A" w:rsidP="0033435A">
      <w:pPr>
        <w:pStyle w:val="NoSpacing"/>
      </w:pPr>
      <w:r>
        <w:t>Prior of Huntingdon.</w:t>
      </w:r>
    </w:p>
    <w:p w:rsidR="0033435A" w:rsidRDefault="0033435A" w:rsidP="0033435A">
      <w:pPr>
        <w:pStyle w:val="NoSpacing"/>
      </w:pPr>
    </w:p>
    <w:p w:rsidR="0033435A" w:rsidRDefault="0033435A" w:rsidP="0033435A">
      <w:pPr>
        <w:pStyle w:val="NoSpacing"/>
      </w:pPr>
    </w:p>
    <w:p w:rsidR="0033435A" w:rsidRDefault="0033435A" w:rsidP="0033435A">
      <w:pPr>
        <w:pStyle w:val="NoSpacing"/>
      </w:pPr>
      <w:r>
        <w:tab/>
        <w:t>1375</w:t>
      </w:r>
      <w:r>
        <w:tab/>
        <w:t>He was elected Prior.</w:t>
      </w:r>
    </w:p>
    <w:p w:rsidR="0033435A" w:rsidRDefault="0033435A" w:rsidP="0033435A">
      <w:pPr>
        <w:pStyle w:val="NoSpacing"/>
      </w:pPr>
      <w:r>
        <w:tab/>
      </w:r>
      <w:r>
        <w:tab/>
        <w:t>(V.C.H. Huntingdonshire vol.1 pp.393-5)</w:t>
      </w:r>
    </w:p>
    <w:p w:rsidR="0033435A" w:rsidRDefault="0033435A" w:rsidP="0033435A">
      <w:pPr>
        <w:pStyle w:val="NoSpacing"/>
      </w:pPr>
    </w:p>
    <w:p w:rsidR="0033435A" w:rsidRDefault="0033435A" w:rsidP="0033435A">
      <w:pPr>
        <w:pStyle w:val="NoSpacing"/>
      </w:pPr>
    </w:p>
    <w:p w:rsidR="0033435A" w:rsidRDefault="0033435A" w:rsidP="0033435A">
      <w:pPr>
        <w:pStyle w:val="NoSpacing"/>
      </w:pPr>
      <w:r>
        <w:t>30 December 2017</w:t>
      </w:r>
      <w:bookmarkStart w:id="0" w:name="_GoBack"/>
      <w:bookmarkEnd w:id="0"/>
    </w:p>
    <w:p w:rsidR="006B2F86" w:rsidRPr="00E71FC3" w:rsidRDefault="0033435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35A" w:rsidRDefault="0033435A" w:rsidP="00E71FC3">
      <w:pPr>
        <w:spacing w:after="0" w:line="240" w:lineRule="auto"/>
      </w:pPr>
      <w:r>
        <w:separator/>
      </w:r>
    </w:p>
  </w:endnote>
  <w:endnote w:type="continuationSeparator" w:id="0">
    <w:p w:rsidR="0033435A" w:rsidRDefault="003343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35A" w:rsidRDefault="0033435A" w:rsidP="00E71FC3">
      <w:pPr>
        <w:spacing w:after="0" w:line="240" w:lineRule="auto"/>
      </w:pPr>
      <w:r>
        <w:separator/>
      </w:r>
    </w:p>
  </w:footnote>
  <w:footnote w:type="continuationSeparator" w:id="0">
    <w:p w:rsidR="0033435A" w:rsidRDefault="003343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5A"/>
    <w:rsid w:val="001A7C09"/>
    <w:rsid w:val="0033435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618D3-FD36-4A89-BBF5-123C6E2F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2018-01-07T21:02:00Z</dcterms:created>
  <dcterms:modified xsi:type="dcterms:W3CDTF">2018-01-07T21:02:00Z</dcterms:modified>
</cp:coreProperties>
</file>