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136B1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ROKESBY</w:t>
      </w:r>
      <w:r>
        <w:rPr>
          <w:rFonts w:ascii="Times New Roman" w:hAnsi="Times New Roman" w:cs="Times New Roman"/>
        </w:rPr>
        <w:t xml:space="preserve">       (fl.1484)</w:t>
      </w:r>
    </w:p>
    <w:p w14:paraId="7A9BFFA3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Tinctor.</w:t>
      </w:r>
    </w:p>
    <w:p w14:paraId="4DAAFA2A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334BF11B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036D561B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</w:t>
      </w:r>
    </w:p>
    <w:p w14:paraId="148CED41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D7686DD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4720CB97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502F2AB5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They, Robert Caxton(q.v.), William Merston(q.v.) and William Wellys(q.v.)</w:t>
      </w:r>
    </w:p>
    <w:p w14:paraId="3C864D34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disseisin de quibus against John Rose(q.v.) and his wife,</w:t>
      </w:r>
    </w:p>
    <w:p w14:paraId="074C8981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Agnes(q.v.).   (ibid.)</w:t>
      </w:r>
    </w:p>
    <w:p w14:paraId="1E43C387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28B0C539" w14:textId="77777777" w:rsidR="0029766C" w:rsidRDefault="0029766C" w:rsidP="0029766C">
      <w:pPr>
        <w:rPr>
          <w:rFonts w:ascii="Times New Roman" w:hAnsi="Times New Roman" w:cs="Times New Roman"/>
        </w:rPr>
      </w:pPr>
    </w:p>
    <w:p w14:paraId="208AD182" w14:textId="77777777" w:rsidR="0029766C" w:rsidRDefault="0029766C" w:rsidP="002976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November 2018</w:t>
      </w:r>
    </w:p>
    <w:p w14:paraId="08942BBE" w14:textId="77777777" w:rsidR="006B2F86" w:rsidRPr="00E71FC3" w:rsidRDefault="002976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FF33B" w14:textId="77777777" w:rsidR="0029766C" w:rsidRDefault="0029766C" w:rsidP="00E71FC3">
      <w:r>
        <w:separator/>
      </w:r>
    </w:p>
  </w:endnote>
  <w:endnote w:type="continuationSeparator" w:id="0">
    <w:p w14:paraId="28D83C84" w14:textId="77777777" w:rsidR="0029766C" w:rsidRDefault="002976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761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FEAFE" w14:textId="77777777" w:rsidR="0029766C" w:rsidRDefault="0029766C" w:rsidP="00E71FC3">
      <w:r>
        <w:separator/>
      </w:r>
    </w:p>
  </w:footnote>
  <w:footnote w:type="continuationSeparator" w:id="0">
    <w:p w14:paraId="757EC2EA" w14:textId="77777777" w:rsidR="0029766C" w:rsidRDefault="002976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6C"/>
    <w:rsid w:val="001A7C09"/>
    <w:rsid w:val="002976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2375F"/>
  <w15:chartTrackingRefBased/>
  <w15:docId w15:val="{CFFE0F44-42AD-439C-A1C9-FF51358A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6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76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2018-12-03T21:44:00Z</dcterms:created>
  <dcterms:modified xsi:type="dcterms:W3CDTF">2018-12-03T21:45:00Z</dcterms:modified>
</cp:coreProperties>
</file>