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2C3F1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ROKESBY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F3B06C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</w:t>
      </w:r>
    </w:p>
    <w:p w14:paraId="1BC3D7BC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4337F920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555D1272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Robert(q.v.)</w:t>
      </w:r>
    </w:p>
    <w:p w14:paraId="6E9986BD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D2ED02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40DB3261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3428861C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They, Robert Caxton(q.v.), William </w:t>
      </w:r>
      <w:proofErr w:type="spellStart"/>
      <w:r>
        <w:rPr>
          <w:rFonts w:ascii="Times New Roman" w:hAnsi="Times New Roman" w:cs="Times New Roman"/>
        </w:rPr>
        <w:t>Merston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>(q.v.)</w:t>
      </w:r>
    </w:p>
    <w:p w14:paraId="11ADB5F8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disseisin de </w:t>
      </w:r>
      <w:proofErr w:type="spellStart"/>
      <w:r>
        <w:rPr>
          <w:rFonts w:ascii="Times New Roman" w:hAnsi="Times New Roman" w:cs="Times New Roman"/>
        </w:rPr>
        <w:t>quibus</w:t>
      </w:r>
      <w:proofErr w:type="spellEnd"/>
      <w:r>
        <w:rPr>
          <w:rFonts w:ascii="Times New Roman" w:hAnsi="Times New Roman" w:cs="Times New Roman"/>
        </w:rPr>
        <w:t xml:space="preserve"> against John Rose(q.v.) and his wife,</w:t>
      </w:r>
    </w:p>
    <w:p w14:paraId="502A9DBF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Agnes(q.v.).   (ibid.)</w:t>
      </w:r>
    </w:p>
    <w:p w14:paraId="0DF27A23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2A444AB6" w14:textId="77777777" w:rsidR="007D5811" w:rsidRDefault="007D5811" w:rsidP="007D5811">
      <w:pPr>
        <w:rPr>
          <w:rFonts w:ascii="Times New Roman" w:hAnsi="Times New Roman" w:cs="Times New Roman"/>
        </w:rPr>
      </w:pPr>
    </w:p>
    <w:p w14:paraId="18F2F239" w14:textId="77777777" w:rsidR="007D5811" w:rsidRDefault="007D5811" w:rsidP="007D5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November 2018</w:t>
      </w:r>
    </w:p>
    <w:p w14:paraId="3C2EF28A" w14:textId="77777777" w:rsidR="006B2F86" w:rsidRPr="00E71FC3" w:rsidRDefault="007D58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D3C6B" w14:textId="77777777" w:rsidR="007D5811" w:rsidRDefault="007D5811" w:rsidP="00E71FC3">
      <w:r>
        <w:separator/>
      </w:r>
    </w:p>
  </w:endnote>
  <w:endnote w:type="continuationSeparator" w:id="0">
    <w:p w14:paraId="04B2794E" w14:textId="77777777" w:rsidR="007D5811" w:rsidRDefault="007D581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7F3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B6681" w14:textId="77777777" w:rsidR="007D5811" w:rsidRDefault="007D5811" w:rsidP="00E71FC3">
      <w:r>
        <w:separator/>
      </w:r>
    </w:p>
  </w:footnote>
  <w:footnote w:type="continuationSeparator" w:id="0">
    <w:p w14:paraId="1C37952F" w14:textId="77777777" w:rsidR="007D5811" w:rsidRDefault="007D581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11"/>
    <w:rsid w:val="001A7C09"/>
    <w:rsid w:val="00577BD5"/>
    <w:rsid w:val="00656CBA"/>
    <w:rsid w:val="006A1F77"/>
    <w:rsid w:val="00733BE7"/>
    <w:rsid w:val="007D581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8E2F"/>
  <w15:chartTrackingRefBased/>
  <w15:docId w15:val="{B90811E0-17C0-45E2-BC66-0458A243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81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D5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2018-12-03T21:45:00Z</dcterms:created>
  <dcterms:modified xsi:type="dcterms:W3CDTF">2018-12-03T21:46:00Z</dcterms:modified>
</cp:coreProperties>
</file>