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3B7FA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ROKES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A05E32F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</w:t>
      </w:r>
    </w:p>
    <w:p w14:paraId="4EE97B88" w14:textId="77777777" w:rsidR="00475AA4" w:rsidRDefault="00475AA4" w:rsidP="00475AA4">
      <w:pPr>
        <w:rPr>
          <w:rFonts w:ascii="Times New Roman" w:hAnsi="Times New Roman" w:cs="Times New Roman"/>
        </w:rPr>
      </w:pPr>
    </w:p>
    <w:p w14:paraId="6E34FB2D" w14:textId="77777777" w:rsidR="00475AA4" w:rsidRDefault="00475AA4" w:rsidP="00475AA4">
      <w:pPr>
        <w:rPr>
          <w:rFonts w:ascii="Times New Roman" w:hAnsi="Times New Roman" w:cs="Times New Roman"/>
        </w:rPr>
      </w:pPr>
    </w:p>
    <w:p w14:paraId="0194E756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Rynds</w:t>
      </w:r>
      <w:proofErr w:type="spellEnd"/>
      <w:r>
        <w:rPr>
          <w:rFonts w:ascii="Times New Roman" w:hAnsi="Times New Roman" w:cs="Times New Roman"/>
        </w:rPr>
        <w:t xml:space="preserve"> of London, skinner(q.v.), brought a plaint of debt against him,</w:t>
      </w:r>
    </w:p>
    <w:p w14:paraId="487B76A1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Chertsey of Dartford(q.v.) and Richard </w:t>
      </w:r>
      <w:proofErr w:type="spellStart"/>
      <w:r>
        <w:rPr>
          <w:rFonts w:ascii="Times New Roman" w:hAnsi="Times New Roman" w:cs="Times New Roman"/>
        </w:rPr>
        <w:t>Restwold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4382D4A8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gentleman(q.v.).</w:t>
      </w:r>
    </w:p>
    <w:p w14:paraId="0D2511FE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2FF265" w14:textId="77777777" w:rsidR="00475AA4" w:rsidRDefault="00475AA4" w:rsidP="00475AA4">
      <w:pPr>
        <w:rPr>
          <w:rFonts w:ascii="Times New Roman" w:hAnsi="Times New Roman" w:cs="Times New Roman"/>
        </w:rPr>
      </w:pPr>
    </w:p>
    <w:p w14:paraId="64730493" w14:textId="77777777" w:rsidR="00475AA4" w:rsidRDefault="00475AA4" w:rsidP="00475AA4">
      <w:pPr>
        <w:rPr>
          <w:rFonts w:ascii="Times New Roman" w:hAnsi="Times New Roman" w:cs="Times New Roman"/>
        </w:rPr>
      </w:pPr>
    </w:p>
    <w:p w14:paraId="2B836D38" w14:textId="77777777" w:rsidR="00475AA4" w:rsidRDefault="00475AA4" w:rsidP="00475A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December 2018</w:t>
      </w:r>
    </w:p>
    <w:p w14:paraId="06489EB3" w14:textId="77777777" w:rsidR="006B2F86" w:rsidRPr="00E71FC3" w:rsidRDefault="00475A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A2262" w14:textId="77777777" w:rsidR="00475AA4" w:rsidRDefault="00475AA4" w:rsidP="00E71FC3">
      <w:r>
        <w:separator/>
      </w:r>
    </w:p>
  </w:endnote>
  <w:endnote w:type="continuationSeparator" w:id="0">
    <w:p w14:paraId="04C8B114" w14:textId="77777777" w:rsidR="00475AA4" w:rsidRDefault="00475A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4A9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CEC94" w14:textId="77777777" w:rsidR="00475AA4" w:rsidRDefault="00475AA4" w:rsidP="00E71FC3">
      <w:r>
        <w:separator/>
      </w:r>
    </w:p>
  </w:footnote>
  <w:footnote w:type="continuationSeparator" w:id="0">
    <w:p w14:paraId="388AE50D" w14:textId="77777777" w:rsidR="00475AA4" w:rsidRDefault="00475A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A4"/>
    <w:rsid w:val="001A7C09"/>
    <w:rsid w:val="00475A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F94D4"/>
  <w15:chartTrackingRefBased/>
  <w15:docId w15:val="{17F0CAD0-AE48-422F-A19E-43B8FE27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A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5A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2018-12-10T22:10:00Z</dcterms:created>
  <dcterms:modified xsi:type="dcterms:W3CDTF">2018-12-10T22:11:00Z</dcterms:modified>
</cp:coreProperties>
</file>