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1FC64" w14:textId="77777777" w:rsidR="008410A8" w:rsidRDefault="008410A8" w:rsidP="00841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ROKES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4BC5DF9" w14:textId="77777777" w:rsidR="008410A8" w:rsidRDefault="008410A8" w:rsidP="00841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Fawley, Buckinghamshire. Esquire.</w:t>
      </w:r>
    </w:p>
    <w:p w14:paraId="396DE489" w14:textId="77777777" w:rsidR="008410A8" w:rsidRDefault="008410A8" w:rsidP="008410A8">
      <w:pPr>
        <w:pStyle w:val="NoSpacing"/>
        <w:rPr>
          <w:rFonts w:cs="Times New Roman"/>
          <w:szCs w:val="24"/>
        </w:rPr>
      </w:pPr>
    </w:p>
    <w:p w14:paraId="47E535C2" w14:textId="77777777" w:rsidR="008410A8" w:rsidRDefault="008410A8" w:rsidP="008410A8">
      <w:pPr>
        <w:pStyle w:val="NoSpacing"/>
        <w:rPr>
          <w:rFonts w:cs="Times New Roman"/>
          <w:szCs w:val="24"/>
        </w:rPr>
      </w:pPr>
    </w:p>
    <w:p w14:paraId="3F4C3316" w14:textId="77777777" w:rsidR="008410A8" w:rsidRDefault="008410A8" w:rsidP="00841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Humphrey </w:t>
      </w:r>
      <w:proofErr w:type="spellStart"/>
      <w:r>
        <w:rPr>
          <w:rFonts w:cs="Times New Roman"/>
          <w:szCs w:val="24"/>
        </w:rPr>
        <w:t>Salevyle</w:t>
      </w:r>
      <w:proofErr w:type="spellEnd"/>
      <w:r>
        <w:rPr>
          <w:rFonts w:cs="Times New Roman"/>
          <w:szCs w:val="24"/>
        </w:rPr>
        <w:t>(q.v.) brought a plaint of forcible entry against him.</w:t>
      </w:r>
    </w:p>
    <w:p w14:paraId="6950A423" w14:textId="77777777" w:rsidR="008410A8" w:rsidRDefault="008410A8" w:rsidP="00841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5B5C80D" w14:textId="77777777" w:rsidR="008410A8" w:rsidRDefault="008410A8" w:rsidP="008410A8">
      <w:pPr>
        <w:pStyle w:val="NoSpacing"/>
        <w:rPr>
          <w:rFonts w:cs="Times New Roman"/>
          <w:szCs w:val="24"/>
        </w:rPr>
      </w:pPr>
    </w:p>
    <w:p w14:paraId="39C885CC" w14:textId="77777777" w:rsidR="008410A8" w:rsidRDefault="008410A8" w:rsidP="008410A8">
      <w:pPr>
        <w:pStyle w:val="NoSpacing"/>
        <w:rPr>
          <w:rFonts w:cs="Times New Roman"/>
          <w:szCs w:val="24"/>
        </w:rPr>
      </w:pPr>
    </w:p>
    <w:p w14:paraId="5CC1AC3D" w14:textId="77777777" w:rsidR="008410A8" w:rsidRDefault="008410A8" w:rsidP="00841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2024</w:t>
      </w:r>
    </w:p>
    <w:p w14:paraId="07AD21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22ABF" w14:textId="77777777" w:rsidR="008410A8" w:rsidRDefault="008410A8" w:rsidP="009139A6">
      <w:r>
        <w:separator/>
      </w:r>
    </w:p>
  </w:endnote>
  <w:endnote w:type="continuationSeparator" w:id="0">
    <w:p w14:paraId="2B388597" w14:textId="77777777" w:rsidR="008410A8" w:rsidRDefault="008410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33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40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02A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5D45F" w14:textId="77777777" w:rsidR="008410A8" w:rsidRDefault="008410A8" w:rsidP="009139A6">
      <w:r>
        <w:separator/>
      </w:r>
    </w:p>
  </w:footnote>
  <w:footnote w:type="continuationSeparator" w:id="0">
    <w:p w14:paraId="6894D4F2" w14:textId="77777777" w:rsidR="008410A8" w:rsidRDefault="008410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3C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1B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50C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A8"/>
    <w:rsid w:val="000666E0"/>
    <w:rsid w:val="002510B7"/>
    <w:rsid w:val="00270799"/>
    <w:rsid w:val="005C130B"/>
    <w:rsid w:val="00826F5C"/>
    <w:rsid w:val="008410A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9285"/>
  <w15:chartTrackingRefBased/>
  <w15:docId w15:val="{E4CD53BD-A5DE-49A4-AF00-1727A590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1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2024-04-23T20:33:00Z</dcterms:created>
  <dcterms:modified xsi:type="dcterms:W3CDTF">2024-04-23T20:34:00Z</dcterms:modified>
</cp:coreProperties>
</file>