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37D12" w14:textId="77777777" w:rsidR="00AA61EA" w:rsidRDefault="00AA61EA" w:rsidP="00AA61E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ROKES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78F1CC9D" w14:textId="77777777" w:rsidR="00AA61EA" w:rsidRDefault="00AA61EA" w:rsidP="00AA61E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Man-at-arms.</w:t>
      </w:r>
    </w:p>
    <w:p w14:paraId="6F43A243" w14:textId="77777777" w:rsidR="00AA61EA" w:rsidRDefault="00AA61EA" w:rsidP="00AA61E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0B4CEAB" w14:textId="77777777" w:rsidR="00AA61EA" w:rsidRDefault="00AA61EA" w:rsidP="00AA61E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3692003" w14:textId="77777777" w:rsidR="00AA61EA" w:rsidRDefault="00AA61EA" w:rsidP="00AA61E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72FDB4CE" w14:textId="77777777" w:rsidR="00AA61EA" w:rsidRDefault="00AA61EA" w:rsidP="00AA61E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0A0E3900" w14:textId="77777777" w:rsidR="00AA61EA" w:rsidRDefault="00AA61EA" w:rsidP="00AA61EA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5EAD79B5" w14:textId="77777777" w:rsidR="00AA61EA" w:rsidRDefault="00AA61EA" w:rsidP="00AA61E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023043F" w14:textId="77777777" w:rsidR="00AA61EA" w:rsidRDefault="00AA61EA" w:rsidP="00AA61E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A66C985" w14:textId="77777777" w:rsidR="00AA61EA" w:rsidRDefault="00AA61EA" w:rsidP="00AA61EA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10 September 2022   </w:t>
      </w:r>
    </w:p>
    <w:p w14:paraId="01B5F4C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A4990" w14:textId="77777777" w:rsidR="00AA61EA" w:rsidRDefault="00AA61EA" w:rsidP="009139A6">
      <w:r>
        <w:separator/>
      </w:r>
    </w:p>
  </w:endnote>
  <w:endnote w:type="continuationSeparator" w:id="0">
    <w:p w14:paraId="75895022" w14:textId="77777777" w:rsidR="00AA61EA" w:rsidRDefault="00AA61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D5C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40E3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AB7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C0940" w14:textId="77777777" w:rsidR="00AA61EA" w:rsidRDefault="00AA61EA" w:rsidP="009139A6">
      <w:r>
        <w:separator/>
      </w:r>
    </w:p>
  </w:footnote>
  <w:footnote w:type="continuationSeparator" w:id="0">
    <w:p w14:paraId="0DC35C02" w14:textId="77777777" w:rsidR="00AA61EA" w:rsidRDefault="00AA61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DA2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EDE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A73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1EA"/>
    <w:rsid w:val="000666E0"/>
    <w:rsid w:val="002510B7"/>
    <w:rsid w:val="005C130B"/>
    <w:rsid w:val="00826F5C"/>
    <w:rsid w:val="009139A6"/>
    <w:rsid w:val="009448BB"/>
    <w:rsid w:val="00A3176C"/>
    <w:rsid w:val="00AA61EA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AA152"/>
  <w15:chartTrackingRefBased/>
  <w15:docId w15:val="{6D272338-AB06-4F8C-A725-AF61969F3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1E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2022-10-13T20:43:00Z</dcterms:created>
  <dcterms:modified xsi:type="dcterms:W3CDTF">2022-10-13T20:43:00Z</dcterms:modified>
</cp:coreProperties>
</file>