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DBDE02" w14:textId="77777777" w:rsidR="00A935A5" w:rsidRDefault="00A935A5" w:rsidP="00A935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ROKES</w:t>
      </w:r>
      <w:r>
        <w:rPr>
          <w:rFonts w:ascii="Times New Roman" w:hAnsi="Times New Roman" w:cs="Times New Roman"/>
        </w:rPr>
        <w:t xml:space="preserve">      (fl.1484)</w:t>
      </w:r>
    </w:p>
    <w:p w14:paraId="04E0DEED" w14:textId="77777777" w:rsidR="00A935A5" w:rsidRDefault="00A935A5" w:rsidP="00A935A5">
      <w:pPr>
        <w:rPr>
          <w:rFonts w:ascii="Times New Roman" w:hAnsi="Times New Roman" w:cs="Times New Roman"/>
        </w:rPr>
      </w:pPr>
    </w:p>
    <w:p w14:paraId="41D4E8AA" w14:textId="77777777" w:rsidR="00A935A5" w:rsidRDefault="00A935A5" w:rsidP="00A935A5">
      <w:pPr>
        <w:rPr>
          <w:rFonts w:ascii="Times New Roman" w:hAnsi="Times New Roman" w:cs="Times New Roman"/>
        </w:rPr>
      </w:pPr>
    </w:p>
    <w:p w14:paraId="1FEE8EF0" w14:textId="77777777" w:rsidR="00A935A5" w:rsidRDefault="00A935A5" w:rsidP="00A935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William </w:t>
      </w:r>
      <w:proofErr w:type="spellStart"/>
      <w:r>
        <w:rPr>
          <w:rFonts w:ascii="Times New Roman" w:hAnsi="Times New Roman" w:cs="Times New Roman"/>
        </w:rPr>
        <w:t>Huddesfield</w:t>
      </w:r>
      <w:proofErr w:type="spellEnd"/>
      <w:r>
        <w:rPr>
          <w:rFonts w:ascii="Times New Roman" w:hAnsi="Times New Roman" w:cs="Times New Roman"/>
        </w:rPr>
        <w:t>(q.v.), Thomas Fowler(q.v.), John Russell, Bishop of</w:t>
      </w:r>
    </w:p>
    <w:p w14:paraId="1DEE441D" w14:textId="77777777" w:rsidR="00A935A5" w:rsidRDefault="00A935A5" w:rsidP="00A935A5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Lincoln(q.v.), Richard Empson(q.v.), Thomas Hill(q.v.), John Hill(q.v.) and Thomas </w:t>
      </w:r>
      <w:proofErr w:type="spellStart"/>
      <w:r>
        <w:rPr>
          <w:rFonts w:ascii="Times New Roman" w:hAnsi="Times New Roman" w:cs="Times New Roman"/>
        </w:rPr>
        <w:t>Wellesborn</w:t>
      </w:r>
      <w:proofErr w:type="spellEnd"/>
      <w:r>
        <w:rPr>
          <w:rFonts w:ascii="Times New Roman" w:hAnsi="Times New Roman" w:cs="Times New Roman"/>
        </w:rPr>
        <w:t>(q.v.) made a plaint of trespass and contempt against Robert</w:t>
      </w:r>
    </w:p>
    <w:p w14:paraId="58B7C57B" w14:textId="77777777" w:rsidR="00A935A5" w:rsidRDefault="00A935A5" w:rsidP="00A935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Brond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Sherfield</w:t>
      </w:r>
      <w:proofErr w:type="spellEnd"/>
      <w:r>
        <w:rPr>
          <w:rFonts w:ascii="Times New Roman" w:hAnsi="Times New Roman" w:cs="Times New Roman"/>
        </w:rPr>
        <w:t xml:space="preserve"> on Loddon, Hampshire(q.v.).</w:t>
      </w:r>
    </w:p>
    <w:p w14:paraId="1D1FDB53" w14:textId="77777777" w:rsidR="00A935A5" w:rsidRDefault="00A935A5" w:rsidP="00A935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90398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A2DB83F" w14:textId="77777777" w:rsidR="00A935A5" w:rsidRDefault="00A935A5" w:rsidP="00A935A5">
      <w:pPr>
        <w:rPr>
          <w:rFonts w:ascii="Times New Roman" w:hAnsi="Times New Roman" w:cs="Times New Roman"/>
        </w:rPr>
      </w:pPr>
    </w:p>
    <w:p w14:paraId="77023275" w14:textId="77777777" w:rsidR="00A935A5" w:rsidRDefault="00A935A5" w:rsidP="00A935A5">
      <w:pPr>
        <w:rPr>
          <w:rFonts w:ascii="Times New Roman" w:hAnsi="Times New Roman" w:cs="Times New Roman"/>
        </w:rPr>
      </w:pPr>
    </w:p>
    <w:p w14:paraId="2A56B016" w14:textId="77777777" w:rsidR="00A935A5" w:rsidRDefault="00A935A5" w:rsidP="00A935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December 2018</w:t>
      </w:r>
    </w:p>
    <w:p w14:paraId="4968AC8E" w14:textId="77777777" w:rsidR="006B2F86" w:rsidRPr="00E71FC3" w:rsidRDefault="00A935A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7E1DDB" w14:textId="77777777" w:rsidR="00A935A5" w:rsidRDefault="00A935A5" w:rsidP="00E71FC3">
      <w:r>
        <w:separator/>
      </w:r>
    </w:p>
  </w:endnote>
  <w:endnote w:type="continuationSeparator" w:id="0">
    <w:p w14:paraId="5A17C9F6" w14:textId="77777777" w:rsidR="00A935A5" w:rsidRDefault="00A935A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4BC45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B0A631" w14:textId="77777777" w:rsidR="00A935A5" w:rsidRDefault="00A935A5" w:rsidP="00E71FC3">
      <w:r>
        <w:separator/>
      </w:r>
    </w:p>
  </w:footnote>
  <w:footnote w:type="continuationSeparator" w:id="0">
    <w:p w14:paraId="473B05AA" w14:textId="77777777" w:rsidR="00A935A5" w:rsidRDefault="00A935A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5A5"/>
    <w:rsid w:val="001A7C09"/>
    <w:rsid w:val="00577BD5"/>
    <w:rsid w:val="00656CBA"/>
    <w:rsid w:val="006A1F77"/>
    <w:rsid w:val="00733BE7"/>
    <w:rsid w:val="00A935A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D4C37"/>
  <w15:chartTrackingRefBased/>
  <w15:docId w15:val="{6A5A6BB4-4005-4656-928C-7EA8DD99A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35A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935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2018-12-08T19:19:00Z</dcterms:created>
  <dcterms:modified xsi:type="dcterms:W3CDTF">2018-12-08T19:19:00Z</dcterms:modified>
</cp:coreProperties>
</file>