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EB9C2" w14:textId="77777777" w:rsidR="00395519" w:rsidRDefault="00395519" w:rsidP="003955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ROKELL</w:t>
      </w:r>
      <w:r>
        <w:rPr>
          <w:rFonts w:ascii="Times New Roman" w:hAnsi="Times New Roman" w:cs="Times New Roman"/>
        </w:rPr>
        <w:t xml:space="preserve">      (fl.1483)</w:t>
      </w:r>
    </w:p>
    <w:p w14:paraId="61392596" w14:textId="77777777" w:rsidR="00395519" w:rsidRDefault="00395519" w:rsidP="003955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Long </w:t>
      </w:r>
      <w:proofErr w:type="spellStart"/>
      <w:r>
        <w:rPr>
          <w:rFonts w:ascii="Times New Roman" w:hAnsi="Times New Roman" w:cs="Times New Roman"/>
        </w:rPr>
        <w:t>Melford</w:t>
      </w:r>
      <w:proofErr w:type="spellEnd"/>
      <w:r>
        <w:rPr>
          <w:rFonts w:ascii="Times New Roman" w:hAnsi="Times New Roman" w:cs="Times New Roman"/>
        </w:rPr>
        <w:t>, Suffolk. Fuller.</w:t>
      </w:r>
    </w:p>
    <w:p w14:paraId="6863CAB9" w14:textId="77777777" w:rsidR="00395519" w:rsidRDefault="00395519" w:rsidP="00395519">
      <w:pPr>
        <w:rPr>
          <w:rFonts w:ascii="Times New Roman" w:hAnsi="Times New Roman" w:cs="Times New Roman"/>
        </w:rPr>
      </w:pPr>
    </w:p>
    <w:p w14:paraId="5765163D" w14:textId="77777777" w:rsidR="00395519" w:rsidRDefault="00395519" w:rsidP="00395519">
      <w:pPr>
        <w:rPr>
          <w:rFonts w:ascii="Times New Roman" w:hAnsi="Times New Roman" w:cs="Times New Roman"/>
        </w:rPr>
      </w:pPr>
    </w:p>
    <w:p w14:paraId="5C1305BD" w14:textId="77777777" w:rsidR="00395519" w:rsidRDefault="00395519" w:rsidP="003955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Clopton, esquire(q.v.), brought a plaint of debt against him,</w:t>
      </w:r>
    </w:p>
    <w:p w14:paraId="60D00CDC" w14:textId="77777777" w:rsidR="00395519" w:rsidRDefault="00395519" w:rsidP="003955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Venour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Hunden</w:t>
      </w:r>
      <w:proofErr w:type="spellEnd"/>
      <w:r>
        <w:rPr>
          <w:rFonts w:ascii="Times New Roman" w:hAnsi="Times New Roman" w:cs="Times New Roman"/>
        </w:rPr>
        <w:t>, Suffolk(q.v.), John Walshe of Bulmer, Essex(q.v.)</w:t>
      </w:r>
    </w:p>
    <w:p w14:paraId="288A2EA9" w14:textId="77777777" w:rsidR="00395519" w:rsidRDefault="00395519" w:rsidP="003955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Pert of </w:t>
      </w:r>
      <w:proofErr w:type="spellStart"/>
      <w:r>
        <w:rPr>
          <w:rFonts w:ascii="Times New Roman" w:hAnsi="Times New Roman" w:cs="Times New Roman"/>
        </w:rPr>
        <w:t>Alveley</w:t>
      </w:r>
      <w:proofErr w:type="spellEnd"/>
      <w:r>
        <w:rPr>
          <w:rFonts w:ascii="Times New Roman" w:hAnsi="Times New Roman" w:cs="Times New Roman"/>
        </w:rPr>
        <w:t>, Essex(q.v.).</w:t>
      </w:r>
    </w:p>
    <w:p w14:paraId="582CE1F5" w14:textId="77777777" w:rsidR="00395519" w:rsidRDefault="00395519" w:rsidP="003955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CE568AB" w14:textId="77777777" w:rsidR="00395519" w:rsidRDefault="00395519" w:rsidP="00395519">
      <w:pPr>
        <w:rPr>
          <w:rFonts w:ascii="Times New Roman" w:hAnsi="Times New Roman" w:cs="Times New Roman"/>
        </w:rPr>
      </w:pPr>
    </w:p>
    <w:p w14:paraId="17ED3AD8" w14:textId="77777777" w:rsidR="00395519" w:rsidRDefault="00395519" w:rsidP="00395519">
      <w:pPr>
        <w:rPr>
          <w:rFonts w:ascii="Times New Roman" w:hAnsi="Times New Roman" w:cs="Times New Roman"/>
        </w:rPr>
      </w:pPr>
    </w:p>
    <w:p w14:paraId="02F73854" w14:textId="77777777" w:rsidR="00395519" w:rsidRDefault="00395519" w:rsidP="003955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2019</w:t>
      </w:r>
    </w:p>
    <w:p w14:paraId="5CD5A554" w14:textId="77777777" w:rsidR="006B2F86" w:rsidRPr="00E71FC3" w:rsidRDefault="003955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02784" w14:textId="77777777" w:rsidR="00395519" w:rsidRDefault="00395519" w:rsidP="00E71FC3">
      <w:r>
        <w:separator/>
      </w:r>
    </w:p>
  </w:endnote>
  <w:endnote w:type="continuationSeparator" w:id="0">
    <w:p w14:paraId="056CDF52" w14:textId="77777777" w:rsidR="00395519" w:rsidRDefault="0039551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940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47630" w14:textId="77777777" w:rsidR="00395519" w:rsidRDefault="00395519" w:rsidP="00E71FC3">
      <w:r>
        <w:separator/>
      </w:r>
    </w:p>
  </w:footnote>
  <w:footnote w:type="continuationSeparator" w:id="0">
    <w:p w14:paraId="783129ED" w14:textId="77777777" w:rsidR="00395519" w:rsidRDefault="0039551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19"/>
    <w:rsid w:val="001A7C09"/>
    <w:rsid w:val="0039551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61EB4"/>
  <w15:chartTrackingRefBased/>
  <w15:docId w15:val="{7B19A793-0DB0-4FB5-87B5-29D6F352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51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2019-07-28T18:49:00Z</dcterms:created>
  <dcterms:modified xsi:type="dcterms:W3CDTF">2019-07-28T18:50:00Z</dcterms:modified>
</cp:coreProperties>
</file>