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2DD23" w14:textId="77777777" w:rsidR="003A36B1" w:rsidRDefault="003A36B1" w:rsidP="003A36B1">
      <w:pPr>
        <w:pStyle w:val="NoSpacing"/>
      </w:pPr>
      <w:r>
        <w:rPr>
          <w:u w:val="single"/>
        </w:rPr>
        <w:t>John ROKELL</w:t>
      </w:r>
      <w:r>
        <w:t xml:space="preserve">       (fl.1483)</w:t>
      </w:r>
    </w:p>
    <w:p w14:paraId="4C2A52CB" w14:textId="77777777" w:rsidR="003A36B1" w:rsidRDefault="003A36B1" w:rsidP="003A36B1">
      <w:pPr>
        <w:pStyle w:val="NoSpacing"/>
      </w:pPr>
      <w:r>
        <w:t xml:space="preserve">of </w:t>
      </w:r>
      <w:proofErr w:type="spellStart"/>
      <w:r>
        <w:t>Glemsford</w:t>
      </w:r>
      <w:proofErr w:type="spellEnd"/>
      <w:r>
        <w:t>, Suffolk. Husbandman.</w:t>
      </w:r>
    </w:p>
    <w:p w14:paraId="0EB70FBD" w14:textId="77777777" w:rsidR="003A36B1" w:rsidRDefault="003A36B1" w:rsidP="003A36B1">
      <w:pPr>
        <w:pStyle w:val="NoSpacing"/>
      </w:pPr>
    </w:p>
    <w:p w14:paraId="1FE37EE8" w14:textId="77777777" w:rsidR="003A36B1" w:rsidRDefault="003A36B1" w:rsidP="003A36B1">
      <w:pPr>
        <w:pStyle w:val="NoSpacing"/>
      </w:pPr>
    </w:p>
    <w:p w14:paraId="75885B6D" w14:textId="77777777" w:rsidR="003A36B1" w:rsidRDefault="003A36B1" w:rsidP="003A36B1">
      <w:pPr>
        <w:pStyle w:val="NoSpacing"/>
      </w:pPr>
      <w:r>
        <w:t>= Rose(q.v.).</w:t>
      </w:r>
    </w:p>
    <w:p w14:paraId="0B2859F0" w14:textId="77777777" w:rsidR="003A36B1" w:rsidRDefault="003A36B1" w:rsidP="003A36B1">
      <w:pPr>
        <w:pStyle w:val="NoSpacing"/>
      </w:pP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60F110C" w14:textId="77777777" w:rsidR="003A36B1" w:rsidRDefault="003A36B1" w:rsidP="003A36B1">
      <w:pPr>
        <w:pStyle w:val="NoSpacing"/>
      </w:pPr>
    </w:p>
    <w:p w14:paraId="2B0DD06D" w14:textId="77777777" w:rsidR="003A36B1" w:rsidRDefault="003A36B1" w:rsidP="003A36B1">
      <w:pPr>
        <w:pStyle w:val="NoSpacing"/>
      </w:pPr>
    </w:p>
    <w:p w14:paraId="4C01C1FC" w14:textId="77777777" w:rsidR="003A36B1" w:rsidRDefault="003A36B1" w:rsidP="003A36B1">
      <w:pPr>
        <w:pStyle w:val="NoSpacing"/>
      </w:pPr>
      <w:r>
        <w:tab/>
        <w:t>1483</w:t>
      </w:r>
      <w:r>
        <w:tab/>
        <w:t xml:space="preserve">Margaret </w:t>
      </w:r>
      <w:proofErr w:type="spellStart"/>
      <w:r>
        <w:t>Dykks</w:t>
      </w:r>
      <w:proofErr w:type="spellEnd"/>
      <w:r>
        <w:t>(q.v.) brought a plaint of trespass and taking against them.</w:t>
      </w:r>
    </w:p>
    <w:p w14:paraId="7A7BB8F6" w14:textId="77777777" w:rsidR="003A36B1" w:rsidRDefault="003A36B1" w:rsidP="003A36B1">
      <w:pPr>
        <w:pStyle w:val="NoSpacing"/>
      </w:pPr>
      <w:r>
        <w:tab/>
      </w:r>
      <w:r>
        <w:tab/>
        <w:t>(ibid.)</w:t>
      </w:r>
    </w:p>
    <w:p w14:paraId="77739C17" w14:textId="77777777" w:rsidR="003A36B1" w:rsidRDefault="003A36B1" w:rsidP="003A36B1">
      <w:pPr>
        <w:pStyle w:val="NoSpacing"/>
      </w:pPr>
    </w:p>
    <w:p w14:paraId="29381FC2" w14:textId="77777777" w:rsidR="003A36B1" w:rsidRDefault="003A36B1" w:rsidP="003A36B1">
      <w:pPr>
        <w:pStyle w:val="NoSpacing"/>
      </w:pPr>
    </w:p>
    <w:p w14:paraId="692723A0" w14:textId="77777777" w:rsidR="003A36B1" w:rsidRDefault="003A36B1" w:rsidP="003A36B1">
      <w:pPr>
        <w:pStyle w:val="NoSpacing"/>
      </w:pPr>
      <w:r>
        <w:t>27 January 2020</w:t>
      </w:r>
    </w:p>
    <w:p w14:paraId="6601CB39" w14:textId="77777777" w:rsidR="006B2F86" w:rsidRPr="00E71FC3" w:rsidRDefault="003A36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98814" w14:textId="77777777" w:rsidR="003A36B1" w:rsidRDefault="003A36B1" w:rsidP="00E71FC3">
      <w:pPr>
        <w:spacing w:after="0" w:line="240" w:lineRule="auto"/>
      </w:pPr>
      <w:r>
        <w:separator/>
      </w:r>
    </w:p>
  </w:endnote>
  <w:endnote w:type="continuationSeparator" w:id="0">
    <w:p w14:paraId="157DA83E" w14:textId="77777777" w:rsidR="003A36B1" w:rsidRDefault="003A36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45DF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E44E3" w14:textId="77777777" w:rsidR="003A36B1" w:rsidRDefault="003A36B1" w:rsidP="00E71FC3">
      <w:pPr>
        <w:spacing w:after="0" w:line="240" w:lineRule="auto"/>
      </w:pPr>
      <w:r>
        <w:separator/>
      </w:r>
    </w:p>
  </w:footnote>
  <w:footnote w:type="continuationSeparator" w:id="0">
    <w:p w14:paraId="0B56E338" w14:textId="77777777" w:rsidR="003A36B1" w:rsidRDefault="003A36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B1"/>
    <w:rsid w:val="001A7C09"/>
    <w:rsid w:val="003A36B1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6F44A"/>
  <w15:chartTrackingRefBased/>
  <w15:docId w15:val="{1FF0E50C-3489-405B-820C-FB36024E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36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2020-02-08T19:07:00Z</dcterms:created>
  <dcterms:modified xsi:type="dcterms:W3CDTF">2020-02-08T19:08:00Z</dcterms:modified>
</cp:coreProperties>
</file>