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B8B30" w14:textId="77777777" w:rsidR="00BC25DB" w:rsidRDefault="00BC25DB" w:rsidP="00BC25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ROKELL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fl.1459)</w:t>
      </w:r>
    </w:p>
    <w:p w14:paraId="037792E6" w14:textId="77777777" w:rsidR="00BC25DB" w:rsidRDefault="00BC25DB" w:rsidP="00BC25DB">
      <w:pPr>
        <w:pStyle w:val="NoSpacing"/>
        <w:rPr>
          <w:rFonts w:cs="Times New Roman"/>
          <w:szCs w:val="24"/>
        </w:rPr>
      </w:pPr>
    </w:p>
    <w:p w14:paraId="1D4B28BF" w14:textId="77777777" w:rsidR="00BC25DB" w:rsidRDefault="00BC25DB" w:rsidP="00BC25DB">
      <w:pPr>
        <w:pStyle w:val="NoSpacing"/>
        <w:rPr>
          <w:rFonts w:cs="Times New Roman"/>
          <w:szCs w:val="24"/>
        </w:rPr>
      </w:pPr>
    </w:p>
    <w:p w14:paraId="6766DAC9" w14:textId="77777777" w:rsidR="00BC25DB" w:rsidRDefault="00BC25DB" w:rsidP="00BC25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On a commission of array for Essex.</w:t>
      </w:r>
    </w:p>
    <w:p w14:paraId="6FE44215" w14:textId="77777777" w:rsidR="00BC25DB" w:rsidRDefault="00BC25DB" w:rsidP="00BC25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p.558)</w:t>
      </w:r>
    </w:p>
    <w:p w14:paraId="22C82381" w14:textId="77777777" w:rsidR="00BC25DB" w:rsidRDefault="00BC25DB" w:rsidP="00BC25DB">
      <w:pPr>
        <w:pStyle w:val="NoSpacing"/>
        <w:rPr>
          <w:rFonts w:cs="Times New Roman"/>
          <w:szCs w:val="24"/>
        </w:rPr>
      </w:pPr>
    </w:p>
    <w:p w14:paraId="7306D9B6" w14:textId="77777777" w:rsidR="00BC25DB" w:rsidRDefault="00BC25DB" w:rsidP="00BC25DB">
      <w:pPr>
        <w:pStyle w:val="NoSpacing"/>
        <w:rPr>
          <w:rFonts w:cs="Times New Roman"/>
          <w:szCs w:val="24"/>
        </w:rPr>
      </w:pPr>
    </w:p>
    <w:p w14:paraId="68DB10C1" w14:textId="77777777" w:rsidR="00BC25DB" w:rsidRDefault="00BC25DB" w:rsidP="00BC25D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October 2024</w:t>
      </w:r>
    </w:p>
    <w:p w14:paraId="2E71185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8907C9" w14:textId="77777777" w:rsidR="00BC25DB" w:rsidRDefault="00BC25DB" w:rsidP="009139A6">
      <w:r>
        <w:separator/>
      </w:r>
    </w:p>
  </w:endnote>
  <w:endnote w:type="continuationSeparator" w:id="0">
    <w:p w14:paraId="0CF92277" w14:textId="77777777" w:rsidR="00BC25DB" w:rsidRDefault="00BC25D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4BD23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3346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F1EE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BD1880" w14:textId="77777777" w:rsidR="00BC25DB" w:rsidRDefault="00BC25DB" w:rsidP="009139A6">
      <w:r>
        <w:separator/>
      </w:r>
    </w:p>
  </w:footnote>
  <w:footnote w:type="continuationSeparator" w:id="0">
    <w:p w14:paraId="33294B55" w14:textId="77777777" w:rsidR="00BC25DB" w:rsidRDefault="00BC25D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EB8E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ECD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D889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DB"/>
    <w:rsid w:val="000666E0"/>
    <w:rsid w:val="002510B7"/>
    <w:rsid w:val="00270799"/>
    <w:rsid w:val="003A7A06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BC25D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5127F"/>
  <w15:chartTrackingRefBased/>
  <w15:docId w15:val="{C354CBA4-CEBA-4C99-8A3A-C44924894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2024-10-27T19:28:00Z</dcterms:created>
  <dcterms:modified xsi:type="dcterms:W3CDTF">2024-10-27T19:29:00Z</dcterms:modified>
</cp:coreProperties>
</file>