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3E1F4" w14:textId="77777777" w:rsidR="0023018B" w:rsidRDefault="0023018B" w:rsidP="00230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ROKELEY</w:t>
      </w:r>
      <w:r>
        <w:rPr>
          <w:rFonts w:ascii="Times New Roman" w:hAnsi="Times New Roman" w:cs="Times New Roman"/>
        </w:rPr>
        <w:t xml:space="preserve">       (fl.1484)</w:t>
      </w:r>
    </w:p>
    <w:p w14:paraId="69904B71" w14:textId="77777777" w:rsidR="0023018B" w:rsidRDefault="0023018B" w:rsidP="0023018B">
      <w:pPr>
        <w:rPr>
          <w:rFonts w:ascii="Times New Roman" w:hAnsi="Times New Roman" w:cs="Times New Roman"/>
        </w:rPr>
      </w:pPr>
    </w:p>
    <w:p w14:paraId="5FAB2D47" w14:textId="77777777" w:rsidR="0023018B" w:rsidRDefault="0023018B" w:rsidP="0023018B">
      <w:pPr>
        <w:rPr>
          <w:rFonts w:ascii="Times New Roman" w:hAnsi="Times New Roman" w:cs="Times New Roman"/>
        </w:rPr>
      </w:pPr>
    </w:p>
    <w:p w14:paraId="44F4E6F7" w14:textId="77777777" w:rsidR="0023018B" w:rsidRDefault="0023018B" w:rsidP="00230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Ralph Bowdeon of Heywood(q.v.),</w:t>
      </w:r>
    </w:p>
    <w:p w14:paraId="024D7A56" w14:textId="77777777" w:rsidR="0023018B" w:rsidRDefault="0023018B" w:rsidP="00230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Skrevyn of Clifton, Staffordshire(q.v.), John Cause of Clifton(q.v.),</w:t>
      </w:r>
    </w:p>
    <w:p w14:paraId="715AD83B" w14:textId="77777777" w:rsidR="0023018B" w:rsidRDefault="0023018B" w:rsidP="00230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Magge of Lichfield(q.v.) and Margaret Madurer of </w:t>
      </w:r>
    </w:p>
    <w:p w14:paraId="452648F8" w14:textId="77777777" w:rsidR="0023018B" w:rsidRDefault="0023018B" w:rsidP="00230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Lichfield(q.v.).</w:t>
      </w:r>
    </w:p>
    <w:p w14:paraId="68CA3479" w14:textId="77777777" w:rsidR="0023018B" w:rsidRDefault="0023018B" w:rsidP="00230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04BF2C1" w14:textId="77777777" w:rsidR="0023018B" w:rsidRDefault="0023018B" w:rsidP="0023018B">
      <w:pPr>
        <w:rPr>
          <w:rFonts w:ascii="Times New Roman" w:hAnsi="Times New Roman" w:cs="Times New Roman"/>
        </w:rPr>
      </w:pPr>
    </w:p>
    <w:p w14:paraId="6CACA60F" w14:textId="77777777" w:rsidR="0023018B" w:rsidRDefault="0023018B" w:rsidP="0023018B">
      <w:pPr>
        <w:rPr>
          <w:rFonts w:ascii="Times New Roman" w:hAnsi="Times New Roman" w:cs="Times New Roman"/>
        </w:rPr>
      </w:pPr>
    </w:p>
    <w:p w14:paraId="366B8662" w14:textId="77777777" w:rsidR="0023018B" w:rsidRDefault="0023018B" w:rsidP="00230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November 2018</w:t>
      </w:r>
    </w:p>
    <w:p w14:paraId="6E8EA2D3" w14:textId="77777777" w:rsidR="006B2F86" w:rsidRPr="00E71FC3" w:rsidRDefault="002301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3C14E" w14:textId="77777777" w:rsidR="0023018B" w:rsidRDefault="0023018B" w:rsidP="00E71FC3">
      <w:r>
        <w:separator/>
      </w:r>
    </w:p>
  </w:endnote>
  <w:endnote w:type="continuationSeparator" w:id="0">
    <w:p w14:paraId="735AEC38" w14:textId="77777777" w:rsidR="0023018B" w:rsidRDefault="002301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FC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95FFA" w14:textId="77777777" w:rsidR="0023018B" w:rsidRDefault="0023018B" w:rsidP="00E71FC3">
      <w:r>
        <w:separator/>
      </w:r>
    </w:p>
  </w:footnote>
  <w:footnote w:type="continuationSeparator" w:id="0">
    <w:p w14:paraId="054F5828" w14:textId="77777777" w:rsidR="0023018B" w:rsidRDefault="002301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8B"/>
    <w:rsid w:val="001A7C09"/>
    <w:rsid w:val="002301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ECD6"/>
  <w15:chartTrackingRefBased/>
  <w15:docId w15:val="{4414D4F6-AE1E-4A94-BC49-E218D318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18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30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2018-12-03T16:40:00Z</dcterms:created>
  <dcterms:modified xsi:type="dcterms:W3CDTF">2018-12-03T16:40:00Z</dcterms:modified>
</cp:coreProperties>
</file>