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28DC35" w14:textId="77777777" w:rsidR="002E2C9B" w:rsidRDefault="002E2C9B" w:rsidP="002E2C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ROKEHULL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fl.1400)</w:t>
      </w:r>
    </w:p>
    <w:p w14:paraId="4B94B90A" w14:textId="77777777" w:rsidR="002E2C9B" w:rsidRDefault="002E2C9B" w:rsidP="002E2C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38BA208" w14:textId="77777777" w:rsidR="002E2C9B" w:rsidRDefault="002E2C9B" w:rsidP="002E2C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D3C7E0" w14:textId="77777777" w:rsidR="002E2C9B" w:rsidRDefault="002E2C9B" w:rsidP="002E2C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Feb.1400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Ludlow into lands in</w:t>
      </w:r>
    </w:p>
    <w:p w14:paraId="5DA7B457" w14:textId="77777777" w:rsidR="002E2C9B" w:rsidRDefault="002E2C9B" w:rsidP="002E2C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Shropshire and the adjacent Welsh March by Sir Brian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Cornewaille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05BE50E4" w14:textId="77777777" w:rsidR="002E2C9B" w:rsidRDefault="002E2C9B" w:rsidP="002E2C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CF5330">
          <w:rPr>
            <w:rStyle w:val="Hyperlink"/>
            <w:rFonts w:ascii="Times New Roman" w:hAnsi="Times New Roman" w:cs="Times New Roman"/>
            <w:sz w:val="24"/>
            <w:szCs w:val="24"/>
          </w:rPr>
          <w:t>http://www.inquisitionspostmortem.ac.uk/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18-60)</w:t>
      </w:r>
    </w:p>
    <w:p w14:paraId="7131E1CA" w14:textId="77777777" w:rsidR="002E2C9B" w:rsidRDefault="002E2C9B" w:rsidP="002E2C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AFED9B" w14:textId="77777777" w:rsidR="002E2C9B" w:rsidRDefault="002E2C9B" w:rsidP="002E2C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3B2A73" w14:textId="77777777" w:rsidR="002E2C9B" w:rsidRDefault="002E2C9B" w:rsidP="002E2C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February 2022</w:t>
      </w:r>
    </w:p>
    <w:p w14:paraId="30406FAC" w14:textId="79D86121" w:rsidR="00BA00AB" w:rsidRPr="002E2C9B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2E2C9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A71C28" w14:textId="77777777" w:rsidR="002E2C9B" w:rsidRDefault="002E2C9B" w:rsidP="009139A6">
      <w:r>
        <w:separator/>
      </w:r>
    </w:p>
  </w:endnote>
  <w:endnote w:type="continuationSeparator" w:id="0">
    <w:p w14:paraId="1C8E4611" w14:textId="77777777" w:rsidR="002E2C9B" w:rsidRDefault="002E2C9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3968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7BE8C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2FC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08D979" w14:textId="77777777" w:rsidR="002E2C9B" w:rsidRDefault="002E2C9B" w:rsidP="009139A6">
      <w:r>
        <w:separator/>
      </w:r>
    </w:p>
  </w:footnote>
  <w:footnote w:type="continuationSeparator" w:id="0">
    <w:p w14:paraId="10882BC4" w14:textId="77777777" w:rsidR="002E2C9B" w:rsidRDefault="002E2C9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3235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5BEDC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F8A9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C9B"/>
    <w:rsid w:val="000666E0"/>
    <w:rsid w:val="002510B7"/>
    <w:rsid w:val="002E2C9B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F5D9B4"/>
  <w15:chartTrackingRefBased/>
  <w15:docId w15:val="{A3B877AB-D3AE-4A49-A099-58C1DAA5A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E2C9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2022-02-21T16:32:00Z</dcterms:created>
  <dcterms:modified xsi:type="dcterms:W3CDTF">2022-02-21T16:32:00Z</dcterms:modified>
</cp:coreProperties>
</file>