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BA5" w:rsidRDefault="00383BA5" w:rsidP="00383BA5">
      <w:pPr>
        <w:pStyle w:val="NoSpacing"/>
      </w:pPr>
      <w:r>
        <w:rPr>
          <w:u w:val="single"/>
        </w:rPr>
        <w:t>John ROKEBY</w:t>
      </w:r>
      <w:r>
        <w:t xml:space="preserve">      (fl.1472)</w:t>
      </w:r>
    </w:p>
    <w:p w:rsidR="00383BA5" w:rsidRDefault="00383BA5" w:rsidP="00383BA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  <w:r>
        <w:t xml:space="preserve">Son of John, </w:t>
      </w:r>
      <w:proofErr w:type="gramStart"/>
      <w:r>
        <w:t>clerk(</w:t>
      </w:r>
      <w:proofErr w:type="gramEnd"/>
      <w:r>
        <w:t>q.v.).   (R.F.Y. p.193)</w:t>
      </w:r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  <w:r>
        <w:tab/>
        <w:t>1472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</w:p>
    <w:p w:rsidR="00383BA5" w:rsidRDefault="00383BA5" w:rsidP="00383BA5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BA5" w:rsidRDefault="00383BA5" w:rsidP="00920DE3">
      <w:pPr>
        <w:spacing w:after="0" w:line="240" w:lineRule="auto"/>
      </w:pPr>
      <w:r>
        <w:separator/>
      </w:r>
    </w:p>
  </w:endnote>
  <w:endnote w:type="continuationSeparator" w:id="0">
    <w:p w:rsidR="00383BA5" w:rsidRDefault="00383B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BA5" w:rsidRDefault="00383BA5" w:rsidP="00920DE3">
      <w:pPr>
        <w:spacing w:after="0" w:line="240" w:lineRule="auto"/>
      </w:pPr>
      <w:r>
        <w:separator/>
      </w:r>
    </w:p>
  </w:footnote>
  <w:footnote w:type="continuationSeparator" w:id="0">
    <w:p w:rsidR="00383BA5" w:rsidRDefault="00383B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A5"/>
    <w:rsid w:val="00120749"/>
    <w:rsid w:val="00383B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2015-03-22T21:37:00Z</dcterms:created>
  <dcterms:modified xsi:type="dcterms:W3CDTF">2015-03-22T21:37:00Z</dcterms:modified>
</cp:coreProperties>
</file>