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49D42" w14:textId="23B73D51" w:rsidR="00BA00AB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ROKEBY</w:t>
      </w:r>
      <w:r>
        <w:rPr>
          <w:rFonts w:ascii="Times New Roman" w:hAnsi="Times New Roman" w:cs="Times New Roman"/>
          <w:sz w:val="24"/>
          <w:szCs w:val="24"/>
        </w:rPr>
        <w:t xml:space="preserve">     (d.1471)</w:t>
      </w:r>
    </w:p>
    <w:p w14:paraId="47B81628" w14:textId="618A7A2D" w:rsid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187DF9C6" w14:textId="33E3EA36" w:rsid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CE5D2" w14:textId="232978B7" w:rsid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8CCA4" w14:textId="7EC22BAE" w:rsid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Feb.1471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(W.Y.R. p.139)</w:t>
      </w:r>
    </w:p>
    <w:p w14:paraId="7A12AA51" w14:textId="391CEC39" w:rsid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F17DB" w14:textId="6362FB88" w:rsid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87B7A" w14:textId="15283BED" w:rsidR="00EB3171" w:rsidRPr="00EB3171" w:rsidRDefault="00EB31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sectPr w:rsidR="00EB3171" w:rsidRPr="00EB31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ECF7F" w14:textId="77777777" w:rsidR="00EB3171" w:rsidRDefault="00EB3171" w:rsidP="009139A6">
      <w:r>
        <w:separator/>
      </w:r>
    </w:p>
  </w:endnote>
  <w:endnote w:type="continuationSeparator" w:id="0">
    <w:p w14:paraId="01825DE4" w14:textId="77777777" w:rsidR="00EB3171" w:rsidRDefault="00EB31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8A9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30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E2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1D5E1" w14:textId="77777777" w:rsidR="00EB3171" w:rsidRDefault="00EB3171" w:rsidP="009139A6">
      <w:r>
        <w:separator/>
      </w:r>
    </w:p>
  </w:footnote>
  <w:footnote w:type="continuationSeparator" w:id="0">
    <w:p w14:paraId="019A1800" w14:textId="77777777" w:rsidR="00EB3171" w:rsidRDefault="00EB31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9F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6B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D8D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7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17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6550C"/>
  <w15:chartTrackingRefBased/>
  <w15:docId w15:val="{9B7300D4-624C-491F-9943-9EC9F7A6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2021-09-21T21:04:00Z</dcterms:created>
  <dcterms:modified xsi:type="dcterms:W3CDTF">2021-09-21T21:06:00Z</dcterms:modified>
</cp:coreProperties>
</file>