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FAE" w:rsidRDefault="00567FAE" w:rsidP="00567FAE">
      <w:pPr>
        <w:pStyle w:val="NoSpacing"/>
      </w:pPr>
      <w:r>
        <w:rPr>
          <w:u w:val="single"/>
        </w:rPr>
        <w:t>Thomas ROKE</w:t>
      </w:r>
      <w:r>
        <w:t xml:space="preserve">       (fl.1415)</w:t>
      </w:r>
    </w:p>
    <w:p w:rsidR="00567FAE" w:rsidRDefault="00567FAE" w:rsidP="00567FAE">
      <w:pPr>
        <w:pStyle w:val="NoSpacing"/>
      </w:pPr>
      <w:r>
        <w:t>Archer.</w:t>
      </w:r>
    </w:p>
    <w:p w:rsidR="00567FAE" w:rsidRDefault="00567FAE" w:rsidP="00567FAE">
      <w:pPr>
        <w:pStyle w:val="NoSpacing"/>
      </w:pPr>
    </w:p>
    <w:p w:rsidR="00567FAE" w:rsidRDefault="00567FAE" w:rsidP="00567FAE">
      <w:pPr>
        <w:pStyle w:val="NoSpacing"/>
      </w:pPr>
    </w:p>
    <w:p w:rsidR="00567FAE" w:rsidRDefault="00567FAE" w:rsidP="00567FAE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567FAE" w:rsidRDefault="00567FAE" w:rsidP="00567FAE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67FAE" w:rsidRDefault="00567FAE" w:rsidP="00567FAE">
      <w:pPr>
        <w:pStyle w:val="NoSpacing"/>
      </w:pPr>
    </w:p>
    <w:p w:rsidR="00567FAE" w:rsidRDefault="00567FAE" w:rsidP="00567FAE">
      <w:pPr>
        <w:pStyle w:val="NoSpacing"/>
      </w:pPr>
    </w:p>
    <w:p w:rsidR="00567FAE" w:rsidRDefault="00567FAE" w:rsidP="00567FAE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FAE" w:rsidRDefault="00567FAE" w:rsidP="00920DE3">
      <w:pPr>
        <w:spacing w:after="0" w:line="240" w:lineRule="auto"/>
      </w:pPr>
      <w:r>
        <w:separator/>
      </w:r>
    </w:p>
  </w:endnote>
  <w:endnote w:type="continuationSeparator" w:id="0">
    <w:p w:rsidR="00567FAE" w:rsidRDefault="00567F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FAE" w:rsidRDefault="00567FAE" w:rsidP="00920DE3">
      <w:pPr>
        <w:spacing w:after="0" w:line="240" w:lineRule="auto"/>
      </w:pPr>
      <w:r>
        <w:separator/>
      </w:r>
    </w:p>
  </w:footnote>
  <w:footnote w:type="continuationSeparator" w:id="0">
    <w:p w:rsidR="00567FAE" w:rsidRDefault="00567F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FAE"/>
    <w:rsid w:val="00120749"/>
    <w:rsid w:val="00567FA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7FA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7FA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2015-09-20T19:01:00Z</dcterms:created>
  <dcterms:modified xsi:type="dcterms:W3CDTF">2015-09-20T19:01:00Z</dcterms:modified>
</cp:coreProperties>
</file>