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745F8" w14:textId="77777777" w:rsidR="007E3477" w:rsidRDefault="007E3477" w:rsidP="007E3477">
      <w:pPr>
        <w:pStyle w:val="NoSpacing"/>
      </w:pPr>
      <w:r>
        <w:rPr>
          <w:u w:val="single"/>
        </w:rPr>
        <w:t xml:space="preserve">Thomas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ROKE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14:paraId="22E3E9DA" w14:textId="77777777" w:rsidR="007E3477" w:rsidRDefault="007E3477" w:rsidP="007E3477">
      <w:pPr>
        <w:pStyle w:val="NoSpacing"/>
      </w:pPr>
      <w:r>
        <w:t>of the diocese of Exeter.</w:t>
      </w:r>
    </w:p>
    <w:p w14:paraId="1C8F10DC" w14:textId="77777777" w:rsidR="007E3477" w:rsidRDefault="007E3477" w:rsidP="007E3477">
      <w:pPr>
        <w:pStyle w:val="NoSpacing"/>
      </w:pPr>
    </w:p>
    <w:p w14:paraId="062F1A0E" w14:textId="77777777" w:rsidR="007E3477" w:rsidRDefault="007E3477" w:rsidP="007E3477">
      <w:pPr>
        <w:pStyle w:val="NoSpacing"/>
      </w:pPr>
    </w:p>
    <w:p w14:paraId="419137AD" w14:textId="58350A79" w:rsidR="007E3477" w:rsidRDefault="007E3477" w:rsidP="007E3477">
      <w:pPr>
        <w:pStyle w:val="NoSpacing"/>
      </w:pPr>
      <w:r>
        <w:t>13 May</w:t>
      </w:r>
      <w:r>
        <w:t>1416</w:t>
      </w:r>
      <w:r>
        <w:tab/>
        <w:t xml:space="preserve">He was ordained to his first tonsure </w:t>
      </w:r>
      <w:r>
        <w:t>in Tavistock</w:t>
      </w:r>
      <w:bookmarkStart w:id="0" w:name="_GoBack"/>
      <w:bookmarkEnd w:id="0"/>
    </w:p>
    <w:p w14:paraId="7B11D1A5" w14:textId="77777777" w:rsidR="007E3477" w:rsidRDefault="007E3477" w:rsidP="007E3477">
      <w:pPr>
        <w:pStyle w:val="NoSpacing"/>
      </w:pPr>
      <w:r>
        <w:tab/>
      </w:r>
      <w:r>
        <w:tab/>
        <w:t>Devon.  (“Stafford Register” pp.428 and 427)</w:t>
      </w:r>
    </w:p>
    <w:p w14:paraId="75A4930F" w14:textId="77777777" w:rsidR="007E3477" w:rsidRDefault="007E3477" w:rsidP="007E3477">
      <w:pPr>
        <w:pStyle w:val="NoSpacing"/>
      </w:pPr>
    </w:p>
    <w:p w14:paraId="45AAAAD9" w14:textId="77777777" w:rsidR="007E3477" w:rsidRDefault="007E3477" w:rsidP="007E3477">
      <w:pPr>
        <w:pStyle w:val="NoSpacing"/>
      </w:pPr>
    </w:p>
    <w:p w14:paraId="3F691F2C" w14:textId="77777777" w:rsidR="007E3477" w:rsidRPr="00B13638" w:rsidRDefault="007E3477" w:rsidP="007E3477">
      <w:pPr>
        <w:pStyle w:val="NoSpacing"/>
      </w:pPr>
      <w:r>
        <w:t>7 February 2019</w:t>
      </w:r>
    </w:p>
    <w:p w14:paraId="04152BA2" w14:textId="1EFA6592" w:rsidR="006B2F86" w:rsidRPr="007E3477" w:rsidRDefault="007E3477" w:rsidP="00E71FC3">
      <w:pPr>
        <w:pStyle w:val="NoSpacing"/>
      </w:pPr>
    </w:p>
    <w:sectPr w:rsidR="006B2F86" w:rsidRPr="007E34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52B5D" w14:textId="77777777" w:rsidR="007E3477" w:rsidRDefault="007E3477" w:rsidP="00E71FC3">
      <w:pPr>
        <w:spacing w:after="0" w:line="240" w:lineRule="auto"/>
      </w:pPr>
      <w:r>
        <w:separator/>
      </w:r>
    </w:p>
  </w:endnote>
  <w:endnote w:type="continuationSeparator" w:id="0">
    <w:p w14:paraId="02D3EF26" w14:textId="77777777" w:rsidR="007E3477" w:rsidRDefault="007E34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CAA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79069" w14:textId="77777777" w:rsidR="007E3477" w:rsidRDefault="007E3477" w:rsidP="00E71FC3">
      <w:pPr>
        <w:spacing w:after="0" w:line="240" w:lineRule="auto"/>
      </w:pPr>
      <w:r>
        <w:separator/>
      </w:r>
    </w:p>
  </w:footnote>
  <w:footnote w:type="continuationSeparator" w:id="0">
    <w:p w14:paraId="279FBAD7" w14:textId="77777777" w:rsidR="007E3477" w:rsidRDefault="007E34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77"/>
    <w:rsid w:val="001A7C09"/>
    <w:rsid w:val="00577BD5"/>
    <w:rsid w:val="00656CBA"/>
    <w:rsid w:val="006A1F77"/>
    <w:rsid w:val="00733BE7"/>
    <w:rsid w:val="007E347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FE719"/>
  <w15:chartTrackingRefBased/>
  <w15:docId w15:val="{F39369CF-FFB0-493C-A2C3-4EE1B463C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2019-02-07T21:30:00Z</dcterms:created>
  <dcterms:modified xsi:type="dcterms:W3CDTF">2019-02-07T21:31:00Z</dcterms:modified>
</cp:coreProperties>
</file>