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C9198" w14:textId="5375774C" w:rsidR="001431D0" w:rsidRDefault="001431D0" w:rsidP="001431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ROKE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</w:t>
      </w:r>
      <w:r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B5A3F39" w14:textId="77777777" w:rsidR="001431D0" w:rsidRDefault="001431D0" w:rsidP="001431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103840BB" w14:textId="77777777" w:rsidR="001431D0" w:rsidRDefault="001431D0" w:rsidP="001431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18034C" w14:textId="77777777" w:rsidR="001431D0" w:rsidRDefault="001431D0" w:rsidP="001431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4371C0" w14:textId="43842201" w:rsidR="001431D0" w:rsidRDefault="001431D0" w:rsidP="001431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Aug.1404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tonsure.    (“Stafford Register” pp.436 and 42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B6F7EE1" w14:textId="77777777" w:rsidR="001431D0" w:rsidRDefault="001431D0" w:rsidP="001431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637D6A" w14:textId="77777777" w:rsidR="001431D0" w:rsidRDefault="001431D0" w:rsidP="001431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CF3921" w14:textId="77777777" w:rsidR="001431D0" w:rsidRPr="00AC03CB" w:rsidRDefault="001431D0" w:rsidP="001431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2021</w:t>
      </w:r>
    </w:p>
    <w:p w14:paraId="28B6B622" w14:textId="76CF76EF" w:rsidR="00BA00AB" w:rsidRPr="001431D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431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5B9DA" w14:textId="77777777" w:rsidR="001431D0" w:rsidRDefault="001431D0" w:rsidP="009139A6">
      <w:r>
        <w:separator/>
      </w:r>
    </w:p>
  </w:endnote>
  <w:endnote w:type="continuationSeparator" w:id="0">
    <w:p w14:paraId="636FE597" w14:textId="77777777" w:rsidR="001431D0" w:rsidRDefault="001431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497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15A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018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5ED81" w14:textId="77777777" w:rsidR="001431D0" w:rsidRDefault="001431D0" w:rsidP="009139A6">
      <w:r>
        <w:separator/>
      </w:r>
    </w:p>
  </w:footnote>
  <w:footnote w:type="continuationSeparator" w:id="0">
    <w:p w14:paraId="18B0ECF9" w14:textId="77777777" w:rsidR="001431D0" w:rsidRDefault="001431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018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94F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2C5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1D0"/>
    <w:rsid w:val="000666E0"/>
    <w:rsid w:val="001431D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1D7A3"/>
  <w15:chartTrackingRefBased/>
  <w15:docId w15:val="{857A9B6E-ED76-4396-B288-51FD772BA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2021-12-19T20:27:00Z</dcterms:created>
  <dcterms:modified xsi:type="dcterms:W3CDTF">2021-12-19T20:28:00Z</dcterms:modified>
</cp:coreProperties>
</file>