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B14" w:rsidRDefault="00A44B14" w:rsidP="00A44B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ROKE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44B14" w:rsidRDefault="00A44B14" w:rsidP="00A44B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4B14" w:rsidRDefault="00A44B14" w:rsidP="00A44B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4B14" w:rsidRDefault="00A44B14" w:rsidP="00A44B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Wrockwardine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44B14" w:rsidRDefault="00A44B14" w:rsidP="00A44B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Shropshire, into lands of the late Sir Gilbert Talbot(q.v.) in Shropshire and</w:t>
      </w:r>
    </w:p>
    <w:p w:rsidR="00A44B14" w:rsidRDefault="00A44B14" w:rsidP="00A44B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adjacent Welsh Marches.</w:t>
      </w:r>
    </w:p>
    <w:p w:rsidR="00A44B14" w:rsidRDefault="00A44B14" w:rsidP="00A44B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21-319)</w:t>
      </w:r>
    </w:p>
    <w:p w:rsidR="00A44B14" w:rsidRDefault="00A44B14" w:rsidP="00A44B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4B14" w:rsidRDefault="00A44B14" w:rsidP="00A44B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44B14" w:rsidRDefault="00A44B14" w:rsidP="00A44B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2016</w:t>
      </w:r>
      <w:bookmarkStart w:id="0" w:name="_GoBack"/>
      <w:bookmarkEnd w:id="0"/>
    </w:p>
    <w:sectPr w:rsidR="006B2F86" w:rsidRPr="00A44B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B14" w:rsidRDefault="00A44B14" w:rsidP="00E71FC3">
      <w:pPr>
        <w:spacing w:after="0" w:line="240" w:lineRule="auto"/>
      </w:pPr>
      <w:r>
        <w:separator/>
      </w:r>
    </w:p>
  </w:endnote>
  <w:endnote w:type="continuationSeparator" w:id="0">
    <w:p w:rsidR="00A44B14" w:rsidRDefault="00A44B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B14" w:rsidRDefault="00A44B14" w:rsidP="00E71FC3">
      <w:pPr>
        <w:spacing w:after="0" w:line="240" w:lineRule="auto"/>
      </w:pPr>
      <w:r>
        <w:separator/>
      </w:r>
    </w:p>
  </w:footnote>
  <w:footnote w:type="continuationSeparator" w:id="0">
    <w:p w:rsidR="00A44B14" w:rsidRDefault="00A44B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14"/>
    <w:rsid w:val="00A44B1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2936B"/>
  <w15:chartTrackingRefBased/>
  <w15:docId w15:val="{D322A5FF-CBFC-4BE9-A8EA-2A0403F8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2016-03-26T22:38:00Z</dcterms:created>
  <dcterms:modified xsi:type="dcterms:W3CDTF">2016-03-26T22:39:00Z</dcterms:modified>
</cp:coreProperties>
</file>