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A155" w14:textId="77777777" w:rsidR="00BE71BC" w:rsidRDefault="00BE71BC" w:rsidP="00BE71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ROKE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9A4088D" w14:textId="77777777" w:rsidR="00BE71BC" w:rsidRDefault="00BE71BC" w:rsidP="00BE71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Haberdasher.</w:t>
      </w:r>
    </w:p>
    <w:p w14:paraId="54E8FEC9" w14:textId="77777777" w:rsidR="00BE71BC" w:rsidRDefault="00BE71BC" w:rsidP="00BE71BC">
      <w:pPr>
        <w:pStyle w:val="NoSpacing"/>
        <w:rPr>
          <w:rFonts w:cs="Times New Roman"/>
          <w:szCs w:val="24"/>
        </w:rPr>
      </w:pPr>
    </w:p>
    <w:p w14:paraId="09833EA3" w14:textId="77777777" w:rsidR="00BE71BC" w:rsidRDefault="00BE71BC" w:rsidP="00BE71BC">
      <w:pPr>
        <w:pStyle w:val="NoSpacing"/>
        <w:rPr>
          <w:rFonts w:cs="Times New Roman"/>
          <w:szCs w:val="24"/>
        </w:rPr>
      </w:pPr>
    </w:p>
    <w:p w14:paraId="0B06AFFC" w14:textId="77777777" w:rsidR="00BE71BC" w:rsidRDefault="00BE71BC" w:rsidP="00BE71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and Katherine </w:t>
      </w:r>
      <w:proofErr w:type="spellStart"/>
      <w:r>
        <w:rPr>
          <w:rFonts w:cs="Times New Roman"/>
          <w:szCs w:val="24"/>
        </w:rPr>
        <w:t>Pykto</w:t>
      </w:r>
      <w:proofErr w:type="spellEnd"/>
      <w:r>
        <w:rPr>
          <w:rFonts w:cs="Times New Roman"/>
          <w:szCs w:val="24"/>
        </w:rPr>
        <w:t xml:space="preserve"> of London, widow(q.v.), made a plaint of debt against</w:t>
      </w:r>
    </w:p>
    <w:p w14:paraId="1A9A15F0" w14:textId="77777777" w:rsidR="00BE71BC" w:rsidRDefault="00BE71BC" w:rsidP="00BE71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Hugh Lee of Stratford </w:t>
      </w:r>
      <w:proofErr w:type="spellStart"/>
      <w:r>
        <w:rPr>
          <w:rFonts w:cs="Times New Roman"/>
          <w:szCs w:val="24"/>
        </w:rPr>
        <w:t>Langthorne</w:t>
      </w:r>
      <w:proofErr w:type="spellEnd"/>
      <w:r>
        <w:rPr>
          <w:rFonts w:cs="Times New Roman"/>
          <w:szCs w:val="24"/>
        </w:rPr>
        <w:t>, Essex(q.v.).</w:t>
      </w:r>
    </w:p>
    <w:p w14:paraId="2448654A" w14:textId="77777777" w:rsidR="00BE71BC" w:rsidRDefault="00BE71BC" w:rsidP="00BE71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8629E34" w14:textId="77777777" w:rsidR="00BE71BC" w:rsidRDefault="00BE71BC" w:rsidP="00BE71BC">
      <w:pPr>
        <w:pStyle w:val="NoSpacing"/>
        <w:rPr>
          <w:rFonts w:cs="Times New Roman"/>
          <w:szCs w:val="24"/>
        </w:rPr>
      </w:pPr>
    </w:p>
    <w:p w14:paraId="4A5BEDF5" w14:textId="77777777" w:rsidR="00BE71BC" w:rsidRDefault="00BE71BC" w:rsidP="00BE71BC">
      <w:pPr>
        <w:pStyle w:val="NoSpacing"/>
        <w:rPr>
          <w:rFonts w:cs="Times New Roman"/>
          <w:szCs w:val="24"/>
        </w:rPr>
      </w:pPr>
    </w:p>
    <w:p w14:paraId="43C4AB44" w14:textId="77777777" w:rsidR="00BE71BC" w:rsidRDefault="00BE71BC" w:rsidP="00BE71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April 2023</w:t>
      </w:r>
    </w:p>
    <w:p w14:paraId="79342E7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CC225" w14:textId="77777777" w:rsidR="00BE71BC" w:rsidRDefault="00BE71BC" w:rsidP="009139A6">
      <w:r>
        <w:separator/>
      </w:r>
    </w:p>
  </w:endnote>
  <w:endnote w:type="continuationSeparator" w:id="0">
    <w:p w14:paraId="052A4BD6" w14:textId="77777777" w:rsidR="00BE71BC" w:rsidRDefault="00BE71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AA5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C25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5F1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89C78" w14:textId="77777777" w:rsidR="00BE71BC" w:rsidRDefault="00BE71BC" w:rsidP="009139A6">
      <w:r>
        <w:separator/>
      </w:r>
    </w:p>
  </w:footnote>
  <w:footnote w:type="continuationSeparator" w:id="0">
    <w:p w14:paraId="0BB1237A" w14:textId="77777777" w:rsidR="00BE71BC" w:rsidRDefault="00BE71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CD1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097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66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1B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E71BC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7A53D"/>
  <w15:chartTrackingRefBased/>
  <w15:docId w15:val="{73ACDDCA-0174-418E-9AD8-A9D3882FA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E71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2023-07-10T20:45:00Z</dcterms:created>
  <dcterms:modified xsi:type="dcterms:W3CDTF">2023-07-10T20:46:00Z</dcterms:modified>
</cp:coreProperties>
</file>