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3A3F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6607B73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</w:p>
    <w:p w14:paraId="3E6CA84B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</w:p>
    <w:p w14:paraId="698123F4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Thomas Terry of Nayland, Suffolk(q.v.).</w:t>
      </w:r>
    </w:p>
    <w:p w14:paraId="1A4D3843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F74160B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</w:p>
    <w:p w14:paraId="437E6436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</w:p>
    <w:p w14:paraId="62D738A4" w14:textId="77777777" w:rsidR="00526DC3" w:rsidRDefault="00526DC3" w:rsidP="00526DC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721D64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F1100" w14:textId="77777777" w:rsidR="00526DC3" w:rsidRDefault="00526DC3" w:rsidP="009139A6">
      <w:r>
        <w:separator/>
      </w:r>
    </w:p>
  </w:endnote>
  <w:endnote w:type="continuationSeparator" w:id="0">
    <w:p w14:paraId="6D51B122" w14:textId="77777777" w:rsidR="00526DC3" w:rsidRDefault="00526D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07D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340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601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528C6" w14:textId="77777777" w:rsidR="00526DC3" w:rsidRDefault="00526DC3" w:rsidP="009139A6">
      <w:r>
        <w:separator/>
      </w:r>
    </w:p>
  </w:footnote>
  <w:footnote w:type="continuationSeparator" w:id="0">
    <w:p w14:paraId="46BDF65F" w14:textId="77777777" w:rsidR="00526DC3" w:rsidRDefault="00526D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7B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30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E2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3"/>
    <w:rsid w:val="000666E0"/>
    <w:rsid w:val="002510B7"/>
    <w:rsid w:val="00526DC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BCA6"/>
  <w15:chartTrackingRefBased/>
  <w15:docId w15:val="{34D6591F-D1E3-4F3D-90DA-19B578D0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6D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2024-01-24T17:10:00Z</dcterms:created>
  <dcterms:modified xsi:type="dcterms:W3CDTF">2024-01-24T17:11:00Z</dcterms:modified>
</cp:coreProperties>
</file>