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80A06" w14:textId="77777777" w:rsidR="00833003" w:rsidRDefault="00833003" w:rsidP="008330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de ROKBY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3CA58490" w14:textId="77777777" w:rsidR="00833003" w:rsidRDefault="00833003" w:rsidP="008330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DB4FDF" w14:textId="77777777" w:rsidR="00833003" w:rsidRDefault="00833003" w:rsidP="008330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93E365" w14:textId="77777777" w:rsidR="00833003" w:rsidRDefault="00833003" w:rsidP="008330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Mar.1401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the taxes of</w:t>
      </w:r>
    </w:p>
    <w:p w14:paraId="30877B2D" w14:textId="77777777" w:rsidR="00833003" w:rsidRDefault="00833003" w:rsidP="008330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tenth and the fifteenth granted at the last Parliament, in the North Riding</w:t>
      </w:r>
    </w:p>
    <w:p w14:paraId="588D2CE3" w14:textId="77777777" w:rsidR="00833003" w:rsidRDefault="00833003" w:rsidP="008330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Yorkshire, except the city of York.</w:t>
      </w:r>
    </w:p>
    <w:p w14:paraId="3AFFDB81" w14:textId="77777777" w:rsidR="00833003" w:rsidRDefault="00833003" w:rsidP="008330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p.115)</w:t>
      </w:r>
    </w:p>
    <w:p w14:paraId="0494B1F1" w14:textId="77777777" w:rsidR="00833003" w:rsidRDefault="00833003" w:rsidP="008330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7B285E" w14:textId="77777777" w:rsidR="00833003" w:rsidRDefault="00833003" w:rsidP="008330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C8725F" w14:textId="77777777" w:rsidR="00833003" w:rsidRPr="00680D2B" w:rsidRDefault="00833003" w:rsidP="0083300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May 2021</w:t>
      </w:r>
    </w:p>
    <w:p w14:paraId="6C46F143" w14:textId="66D86048" w:rsidR="00BA00AB" w:rsidRPr="00833003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83300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FA50CC" w14:textId="77777777" w:rsidR="00833003" w:rsidRDefault="00833003" w:rsidP="009139A6">
      <w:r>
        <w:separator/>
      </w:r>
    </w:p>
  </w:endnote>
  <w:endnote w:type="continuationSeparator" w:id="0">
    <w:p w14:paraId="70BFDE7A" w14:textId="77777777" w:rsidR="00833003" w:rsidRDefault="0083300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F04B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792C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5AC1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A2973D" w14:textId="77777777" w:rsidR="00833003" w:rsidRDefault="00833003" w:rsidP="009139A6">
      <w:r>
        <w:separator/>
      </w:r>
    </w:p>
  </w:footnote>
  <w:footnote w:type="continuationSeparator" w:id="0">
    <w:p w14:paraId="25FD6065" w14:textId="77777777" w:rsidR="00833003" w:rsidRDefault="0083300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D30E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C85E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6461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003"/>
    <w:rsid w:val="000666E0"/>
    <w:rsid w:val="002510B7"/>
    <w:rsid w:val="005C130B"/>
    <w:rsid w:val="00826F5C"/>
    <w:rsid w:val="00833003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E3497"/>
  <w15:chartTrackingRefBased/>
  <w15:docId w15:val="{DF2CA617-D1AF-4CDA-962D-D574A7598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2021-05-06T09:06:00Z</dcterms:created>
  <dcterms:modified xsi:type="dcterms:W3CDTF">2021-05-06T09:06:00Z</dcterms:modified>
</cp:coreProperties>
</file>