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1F214" w14:textId="54ED45E1" w:rsidR="00BA00AB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ROKBY</w:t>
      </w:r>
      <w:r>
        <w:rPr>
          <w:rFonts w:ascii="Times New Roman" w:hAnsi="Times New Roman" w:cs="Times New Roman"/>
          <w:sz w:val="24"/>
          <w:szCs w:val="24"/>
        </w:rPr>
        <w:t xml:space="preserve">     (d.1506)</w:t>
      </w:r>
    </w:p>
    <w:p w14:paraId="2D9EBCA7" w14:textId="7FEB02EC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Sandal. Widow.</w:t>
      </w:r>
    </w:p>
    <w:p w14:paraId="75DC190F" w14:textId="17BA4212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857C7C" w14:textId="1F0599FC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11278" w14:textId="7E7F4C95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John.   (W.Y.R. p.139)</w:t>
      </w:r>
    </w:p>
    <w:p w14:paraId="74A9FD24" w14:textId="38614896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A7BBC" w14:textId="03D99B97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29D7C" w14:textId="558B5887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Aug.1506</w:t>
      </w:r>
      <w:r>
        <w:rPr>
          <w:rFonts w:ascii="Times New Roman" w:hAnsi="Times New Roman" w:cs="Times New Roman"/>
          <w:sz w:val="24"/>
          <w:szCs w:val="24"/>
        </w:rPr>
        <w:tab/>
        <w:t>She made her Will.   (ibid.)</w:t>
      </w:r>
    </w:p>
    <w:p w14:paraId="5DD02874" w14:textId="11B47C49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5410AF8B" w14:textId="1F2B5C16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883BE" w14:textId="7363025C" w:rsid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E8AAB" w14:textId="1F259876" w:rsidR="00346CE1" w:rsidRPr="00346CE1" w:rsidRDefault="00346C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sectPr w:rsidR="00346CE1" w:rsidRPr="00346C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CADD3" w14:textId="77777777" w:rsidR="00346CE1" w:rsidRDefault="00346CE1" w:rsidP="009139A6">
      <w:r>
        <w:separator/>
      </w:r>
    </w:p>
  </w:endnote>
  <w:endnote w:type="continuationSeparator" w:id="0">
    <w:p w14:paraId="360BCD74" w14:textId="77777777" w:rsidR="00346CE1" w:rsidRDefault="00346C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AD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F9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2FB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0C6C7" w14:textId="77777777" w:rsidR="00346CE1" w:rsidRDefault="00346CE1" w:rsidP="009139A6">
      <w:r>
        <w:separator/>
      </w:r>
    </w:p>
  </w:footnote>
  <w:footnote w:type="continuationSeparator" w:id="0">
    <w:p w14:paraId="63B7F0B7" w14:textId="77777777" w:rsidR="00346CE1" w:rsidRDefault="00346C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3C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FB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F4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E1"/>
    <w:rsid w:val="000666E0"/>
    <w:rsid w:val="002510B7"/>
    <w:rsid w:val="00346CE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0BA5A"/>
  <w15:chartTrackingRefBased/>
  <w15:docId w15:val="{B70AFAE0-BF1B-4BB1-9048-928B6863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2021-09-21T20:55:00Z</dcterms:created>
  <dcterms:modified xsi:type="dcterms:W3CDTF">2021-09-21T20:58:00Z</dcterms:modified>
</cp:coreProperties>
</file>