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271A4C" w14:textId="487195A1" w:rsidR="00BA00AB" w:rsidRPr="001D3369" w:rsidRDefault="00F0180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D3369">
        <w:rPr>
          <w:rFonts w:ascii="Times New Roman" w:hAnsi="Times New Roman" w:cs="Times New Roman"/>
          <w:sz w:val="24"/>
          <w:szCs w:val="24"/>
          <w:u w:val="single"/>
        </w:rPr>
        <w:t>William ROK</w:t>
      </w:r>
      <w:r w:rsidRPr="001D3369">
        <w:rPr>
          <w:rFonts w:ascii="Times New Roman" w:hAnsi="Times New Roman" w:cs="Times New Roman"/>
          <w:sz w:val="24"/>
          <w:szCs w:val="24"/>
        </w:rPr>
        <w:t xml:space="preserve">       (d.1458)</w:t>
      </w:r>
    </w:p>
    <w:p w14:paraId="48862D63" w14:textId="0F3B7BB2" w:rsidR="00F0180B" w:rsidRPr="001D3369" w:rsidRDefault="00F0180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D3369">
        <w:rPr>
          <w:rFonts w:ascii="Times New Roman" w:hAnsi="Times New Roman" w:cs="Times New Roman"/>
          <w:sz w:val="24"/>
          <w:szCs w:val="24"/>
        </w:rPr>
        <w:t>of York. Plumber.</w:t>
      </w:r>
    </w:p>
    <w:p w14:paraId="780507F2" w14:textId="740EB62A" w:rsidR="00F0180B" w:rsidRPr="001D3369" w:rsidRDefault="00F0180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36F4EC8" w14:textId="102E53A8" w:rsidR="00F0180B" w:rsidRPr="001D3369" w:rsidRDefault="00F0180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3769B69" w14:textId="77777777" w:rsidR="001D3369" w:rsidRPr="001D3369" w:rsidRDefault="001D3369" w:rsidP="001D3369">
      <w:pPr>
        <w:numPr>
          <w:ilvl w:val="0"/>
          <w:numId w:val="1"/>
        </w:numPr>
        <w:overflowPunct w:val="0"/>
        <w:autoSpaceDE w:val="0"/>
        <w:autoSpaceDN w:val="0"/>
        <w:adjustRightInd w:val="0"/>
        <w:textAlignment w:val="baseline"/>
        <w:rPr>
          <w:rFonts w:ascii="Times New Roman" w:hAnsi="Times New Roman" w:cs="Times New Roman"/>
          <w:sz w:val="24"/>
          <w:szCs w:val="24"/>
        </w:rPr>
      </w:pPr>
      <w:r w:rsidRPr="001D3369">
        <w:rPr>
          <w:rFonts w:ascii="Times New Roman" w:hAnsi="Times New Roman" w:cs="Times New Roman"/>
          <w:sz w:val="24"/>
          <w:szCs w:val="24"/>
        </w:rPr>
        <w:t>He became a Freeman.  (R.F.Y.p.136)</w:t>
      </w:r>
    </w:p>
    <w:p w14:paraId="283502A8" w14:textId="77777777" w:rsidR="001D3369" w:rsidRPr="001D3369" w:rsidRDefault="001D3369" w:rsidP="001D3369">
      <w:pPr>
        <w:ind w:left="720"/>
        <w:rPr>
          <w:rFonts w:ascii="Times New Roman" w:hAnsi="Times New Roman" w:cs="Times New Roman"/>
          <w:sz w:val="24"/>
          <w:szCs w:val="24"/>
        </w:rPr>
      </w:pPr>
      <w:r w:rsidRPr="001D3369">
        <w:rPr>
          <w:rFonts w:ascii="Times New Roman" w:hAnsi="Times New Roman" w:cs="Times New Roman"/>
          <w:sz w:val="24"/>
          <w:szCs w:val="24"/>
        </w:rPr>
        <w:t>1458</w:t>
      </w:r>
      <w:r w:rsidRPr="001D3369">
        <w:rPr>
          <w:rFonts w:ascii="Times New Roman" w:hAnsi="Times New Roman" w:cs="Times New Roman"/>
          <w:sz w:val="24"/>
          <w:szCs w:val="24"/>
        </w:rPr>
        <w:tab/>
        <w:t>He bequeathed 12d to the Gild of Corpus Christi.</w:t>
      </w:r>
    </w:p>
    <w:p w14:paraId="3E5F9226" w14:textId="5D6EA050" w:rsidR="001D3369" w:rsidRPr="001D3369" w:rsidRDefault="001D3369" w:rsidP="001D3369">
      <w:pPr>
        <w:ind w:left="720" w:firstLine="720"/>
        <w:rPr>
          <w:rFonts w:ascii="Times New Roman" w:hAnsi="Times New Roman" w:cs="Times New Roman"/>
          <w:sz w:val="24"/>
          <w:szCs w:val="24"/>
        </w:rPr>
      </w:pPr>
      <w:r w:rsidRPr="001D3369">
        <w:rPr>
          <w:rFonts w:ascii="Times New Roman" w:hAnsi="Times New Roman" w:cs="Times New Roman"/>
          <w:sz w:val="24"/>
          <w:szCs w:val="24"/>
        </w:rPr>
        <w:t>(</w:t>
      </w:r>
      <w:hyperlink r:id="rId7" w:history="1">
        <w:r w:rsidRPr="001D3369">
          <w:rPr>
            <w:rStyle w:val="Hyperlink"/>
            <w:rFonts w:ascii="Times New Roman" w:hAnsi="Times New Roman" w:cs="Times New Roman"/>
            <w:sz w:val="24"/>
            <w:szCs w:val="24"/>
          </w:rPr>
          <w:t>www.york.ac.uk/inst/cms/rsources/crouch/York</w:t>
        </w:r>
      </w:hyperlink>
      <w:r w:rsidRPr="001D3369">
        <w:rPr>
          <w:rFonts w:ascii="Times New Roman" w:hAnsi="Times New Roman" w:cs="Times New Roman"/>
          <w:sz w:val="24"/>
          <w:szCs w:val="24"/>
        </w:rPr>
        <w:t>)</w:t>
      </w:r>
    </w:p>
    <w:p w14:paraId="5C4C1764" w14:textId="367E2088" w:rsidR="00F0180B" w:rsidRPr="001D3369" w:rsidRDefault="00F0180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D3369">
        <w:rPr>
          <w:rFonts w:ascii="Times New Roman" w:hAnsi="Times New Roman" w:cs="Times New Roman"/>
          <w:sz w:val="24"/>
          <w:szCs w:val="24"/>
        </w:rPr>
        <w:t>12 Oct.1458</w:t>
      </w:r>
      <w:r w:rsidRPr="001D3369">
        <w:rPr>
          <w:rFonts w:ascii="Times New Roman" w:hAnsi="Times New Roman" w:cs="Times New Roman"/>
          <w:sz w:val="24"/>
          <w:szCs w:val="24"/>
        </w:rPr>
        <w:tab/>
        <w:t>He made his Will.    (W.Y.R. p.139)</w:t>
      </w:r>
    </w:p>
    <w:p w14:paraId="1FB2E07E" w14:textId="52A369DF" w:rsidR="00F0180B" w:rsidRPr="001D3369" w:rsidRDefault="00F0180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D3369">
        <w:rPr>
          <w:rFonts w:ascii="Times New Roman" w:hAnsi="Times New Roman" w:cs="Times New Roman"/>
          <w:sz w:val="24"/>
          <w:szCs w:val="24"/>
        </w:rPr>
        <w:t>16 Oct.</w:t>
      </w:r>
      <w:r w:rsidRPr="001D3369">
        <w:rPr>
          <w:rFonts w:ascii="Times New Roman" w:hAnsi="Times New Roman" w:cs="Times New Roman"/>
          <w:sz w:val="24"/>
          <w:szCs w:val="24"/>
        </w:rPr>
        <w:tab/>
      </w:r>
      <w:r w:rsidRPr="001D3369">
        <w:rPr>
          <w:rFonts w:ascii="Times New Roman" w:hAnsi="Times New Roman" w:cs="Times New Roman"/>
          <w:sz w:val="24"/>
          <w:szCs w:val="24"/>
        </w:rPr>
        <w:tab/>
        <w:t>Probate of his Will.   (ibid.)</w:t>
      </w:r>
    </w:p>
    <w:p w14:paraId="62217FF4" w14:textId="3A369BB7" w:rsidR="00F0180B" w:rsidRPr="001D3369" w:rsidRDefault="00F0180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C00A0C8" w14:textId="1F2508AD" w:rsidR="00F0180B" w:rsidRPr="001D3369" w:rsidRDefault="00F0180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ACA9D87" w14:textId="27A0C587" w:rsidR="00F0180B" w:rsidRDefault="00F0180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D3369">
        <w:rPr>
          <w:rFonts w:ascii="Times New Roman" w:hAnsi="Times New Roman" w:cs="Times New Roman"/>
          <w:sz w:val="24"/>
          <w:szCs w:val="24"/>
        </w:rPr>
        <w:t>21 September 2021</w:t>
      </w:r>
    </w:p>
    <w:p w14:paraId="0A8D5240" w14:textId="5469234A" w:rsidR="001D3369" w:rsidRPr="001D3369" w:rsidRDefault="001D3369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May 2023</w:t>
      </w:r>
    </w:p>
    <w:sectPr w:rsidR="001D3369" w:rsidRPr="001D336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0D78A7" w14:textId="77777777" w:rsidR="00F0180B" w:rsidRDefault="00F0180B" w:rsidP="009139A6">
      <w:r>
        <w:separator/>
      </w:r>
    </w:p>
  </w:endnote>
  <w:endnote w:type="continuationSeparator" w:id="0">
    <w:p w14:paraId="0D285B13" w14:textId="77777777" w:rsidR="00F0180B" w:rsidRDefault="00F0180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B3844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F57A2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B3652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28CA0D" w14:textId="77777777" w:rsidR="00F0180B" w:rsidRDefault="00F0180B" w:rsidP="009139A6">
      <w:r>
        <w:separator/>
      </w:r>
    </w:p>
  </w:footnote>
  <w:footnote w:type="continuationSeparator" w:id="0">
    <w:p w14:paraId="78C00C59" w14:textId="77777777" w:rsidR="00F0180B" w:rsidRDefault="00F0180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64F58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D4DA3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469F7E" w14:textId="77777777" w:rsidR="009139A6" w:rsidRDefault="009139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AD16CE"/>
    <w:multiLevelType w:val="hybridMultilevel"/>
    <w:tmpl w:val="B7EEAC88"/>
    <w:lvl w:ilvl="0" w:tplc="5F24440A">
      <w:start w:val="1424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2978765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0B"/>
    <w:rsid w:val="000666E0"/>
    <w:rsid w:val="001D3369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0180B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566708"/>
  <w15:chartTrackingRefBased/>
  <w15:docId w15:val="{97892985-4720-4B68-AE84-873494F4B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rsid w:val="001D336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york.ac.uk/inst/cms/rsources/crouch/Yor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55</Words>
  <Characters>317</Characters>
  <Application>Microsoft Office Word</Application>
  <DocSecurity>0</DocSecurity>
  <Lines>2</Lines>
  <Paragraphs>1</Paragraphs>
  <ScaleCrop>false</ScaleCrop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2021-09-21T20:42:00Z</dcterms:created>
  <dcterms:modified xsi:type="dcterms:W3CDTF">2023-05-09T14:32:00Z</dcterms:modified>
</cp:coreProperties>
</file>