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4A72" w14:textId="4EF01D20" w:rsidR="00BA00AB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</w:t>
      </w:r>
      <w:r>
        <w:rPr>
          <w:rFonts w:ascii="Times New Roman" w:hAnsi="Times New Roman" w:cs="Times New Roman"/>
          <w:sz w:val="24"/>
          <w:szCs w:val="24"/>
        </w:rPr>
        <w:t xml:space="preserve">      (d.1428)</w:t>
      </w:r>
    </w:p>
    <w:p w14:paraId="6C9A29F7" w14:textId="0B648E18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Merchant.</w:t>
      </w:r>
    </w:p>
    <w:p w14:paraId="2BABEBF0" w14:textId="7D871905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7D5EB" w14:textId="6D367102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A555B" w14:textId="5631EF10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Mar.1428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54AD2409" w14:textId="59D98A44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</w:t>
      </w:r>
      <w:r>
        <w:rPr>
          <w:rFonts w:ascii="Times New Roman" w:hAnsi="Times New Roman" w:cs="Times New Roman"/>
          <w:sz w:val="24"/>
          <w:szCs w:val="24"/>
        </w:rPr>
        <w:tab/>
        <w:t>Probate of his Will.  (ibid.)</w:t>
      </w:r>
    </w:p>
    <w:p w14:paraId="099A3D68" w14:textId="7D326511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C366A" w14:textId="19A03017" w:rsid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1A2F2" w14:textId="6D367EF7" w:rsidR="00305F0D" w:rsidRPr="00305F0D" w:rsidRDefault="00305F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sectPr w:rsidR="00305F0D" w:rsidRPr="00305F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08A9A" w14:textId="77777777" w:rsidR="00305F0D" w:rsidRDefault="00305F0D" w:rsidP="009139A6">
      <w:r>
        <w:separator/>
      </w:r>
    </w:p>
  </w:endnote>
  <w:endnote w:type="continuationSeparator" w:id="0">
    <w:p w14:paraId="00C3F1B8" w14:textId="77777777" w:rsidR="00305F0D" w:rsidRDefault="00305F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BE6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54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35C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4A799" w14:textId="77777777" w:rsidR="00305F0D" w:rsidRDefault="00305F0D" w:rsidP="009139A6">
      <w:r>
        <w:separator/>
      </w:r>
    </w:p>
  </w:footnote>
  <w:footnote w:type="continuationSeparator" w:id="0">
    <w:p w14:paraId="686ADAB3" w14:textId="77777777" w:rsidR="00305F0D" w:rsidRDefault="00305F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FE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7E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30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0D"/>
    <w:rsid w:val="000666E0"/>
    <w:rsid w:val="002510B7"/>
    <w:rsid w:val="00305F0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1BA7D"/>
  <w15:chartTrackingRefBased/>
  <w15:docId w15:val="{2FB1173B-19AA-46AE-B59B-38E5C68B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2021-09-21T20:34:00Z</dcterms:created>
  <dcterms:modified xsi:type="dcterms:W3CDTF">2021-09-21T20:41:00Z</dcterms:modified>
</cp:coreProperties>
</file>