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52B6A" w14:textId="77777777" w:rsidR="00296EA9" w:rsidRDefault="00296EA9" w:rsidP="00296EA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Henry ROK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fl.1420)</w:t>
      </w:r>
    </w:p>
    <w:p w14:paraId="3F5F66E3" w14:textId="77777777" w:rsidR="00296EA9" w:rsidRDefault="00296EA9" w:rsidP="00296EA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Ludlow. </w:t>
      </w:r>
      <w:proofErr w:type="spellStart"/>
      <w:r>
        <w:rPr>
          <w:rFonts w:cs="Times New Roman"/>
          <w:szCs w:val="24"/>
          <w:lang w:val="en-GB"/>
        </w:rPr>
        <w:t>Sheather</w:t>
      </w:r>
      <w:proofErr w:type="spellEnd"/>
      <w:r>
        <w:rPr>
          <w:rFonts w:cs="Times New Roman"/>
          <w:szCs w:val="24"/>
          <w:lang w:val="en-GB"/>
        </w:rPr>
        <w:t>.</w:t>
      </w:r>
    </w:p>
    <w:p w14:paraId="49FAE32A" w14:textId="77777777" w:rsidR="00296EA9" w:rsidRDefault="00296EA9" w:rsidP="00296EA9">
      <w:pPr>
        <w:pStyle w:val="NoSpacing"/>
        <w:rPr>
          <w:rFonts w:cs="Times New Roman"/>
          <w:szCs w:val="24"/>
          <w:lang w:val="en-GB"/>
        </w:rPr>
      </w:pPr>
    </w:p>
    <w:p w14:paraId="38E98DC9" w14:textId="77777777" w:rsidR="00296EA9" w:rsidRDefault="00296EA9" w:rsidP="00296EA9">
      <w:pPr>
        <w:pStyle w:val="NoSpacing"/>
        <w:rPr>
          <w:rFonts w:cs="Times New Roman"/>
          <w:szCs w:val="24"/>
          <w:lang w:val="en-GB"/>
        </w:rPr>
      </w:pPr>
    </w:p>
    <w:p w14:paraId="72F13574" w14:textId="77777777" w:rsidR="00296EA9" w:rsidRDefault="00296EA9" w:rsidP="00296EA9">
      <w:pPr>
        <w:pStyle w:val="NoSpacing"/>
        <w:ind w:left="144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1420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Caumbrugge</w:t>
      </w:r>
      <w:proofErr w:type="spellEnd"/>
      <w:r>
        <w:rPr>
          <w:rFonts w:cs="Times New Roman"/>
          <w:szCs w:val="24"/>
          <w:lang w:val="en-GB"/>
        </w:rPr>
        <w:t xml:space="preserve"> of Shrewsbury, cutler(q.v.), brought a plaint of debt against him and William Rees of Coventry, </w:t>
      </w:r>
      <w:proofErr w:type="spellStart"/>
      <w:r>
        <w:rPr>
          <w:rFonts w:cs="Times New Roman"/>
          <w:szCs w:val="24"/>
          <w:lang w:val="en-GB"/>
        </w:rPr>
        <w:t>sheather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2A9C9063" w14:textId="77777777" w:rsidR="00296EA9" w:rsidRDefault="00296EA9" w:rsidP="00296EA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08295E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535BF982" w14:textId="77777777" w:rsidR="00296EA9" w:rsidRDefault="00296EA9" w:rsidP="00296EA9">
      <w:pPr>
        <w:pStyle w:val="NoSpacing"/>
        <w:rPr>
          <w:rFonts w:cs="Times New Roman"/>
          <w:szCs w:val="24"/>
          <w:lang w:val="en-GB"/>
        </w:rPr>
      </w:pPr>
    </w:p>
    <w:p w14:paraId="0A7FDE60" w14:textId="77777777" w:rsidR="00296EA9" w:rsidRDefault="00296EA9" w:rsidP="00296EA9">
      <w:pPr>
        <w:pStyle w:val="NoSpacing"/>
        <w:rPr>
          <w:rFonts w:cs="Times New Roman"/>
          <w:szCs w:val="24"/>
          <w:lang w:val="en-GB"/>
        </w:rPr>
      </w:pPr>
    </w:p>
    <w:p w14:paraId="6682BCCC" w14:textId="77777777" w:rsidR="00296EA9" w:rsidRDefault="00296EA9" w:rsidP="00296EA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14 March 2024 </w:t>
      </w:r>
    </w:p>
    <w:p w14:paraId="0ABC5A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F4B81" w14:textId="77777777" w:rsidR="00296EA9" w:rsidRDefault="00296EA9" w:rsidP="009139A6">
      <w:r>
        <w:separator/>
      </w:r>
    </w:p>
  </w:endnote>
  <w:endnote w:type="continuationSeparator" w:id="0">
    <w:p w14:paraId="47BE970F" w14:textId="77777777" w:rsidR="00296EA9" w:rsidRDefault="00296E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5F2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3E9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899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D20C7" w14:textId="77777777" w:rsidR="00296EA9" w:rsidRDefault="00296EA9" w:rsidP="009139A6">
      <w:r>
        <w:separator/>
      </w:r>
    </w:p>
  </w:footnote>
  <w:footnote w:type="continuationSeparator" w:id="0">
    <w:p w14:paraId="15E683F5" w14:textId="77777777" w:rsidR="00296EA9" w:rsidRDefault="00296E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402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060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65A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EA9"/>
    <w:rsid w:val="000666E0"/>
    <w:rsid w:val="002510B7"/>
    <w:rsid w:val="00270799"/>
    <w:rsid w:val="00296EA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0D848"/>
  <w15:chartTrackingRefBased/>
  <w15:docId w15:val="{73598982-AF08-4255-9A76-257EE448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96E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2024-04-22T09:42:00Z</dcterms:created>
  <dcterms:modified xsi:type="dcterms:W3CDTF">2024-04-22T09:42:00Z</dcterms:modified>
</cp:coreProperties>
</file>