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285D7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ROK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15854234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Ludlow.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Sheather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49881A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724AA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651B8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Cambrugge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Shrewsbury, cutler(q.v.), brought a plaint of debt against </w:t>
      </w:r>
    </w:p>
    <w:p w14:paraId="13B9D005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5A6E10EE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B8C4E61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7C9DC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7E8F9" w14:textId="77777777" w:rsidR="00B36EF7" w:rsidRDefault="00B36EF7" w:rsidP="00B3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July 2022</w:t>
      </w:r>
    </w:p>
    <w:p w14:paraId="327AB8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DD3C9" w14:textId="77777777" w:rsidR="00B36EF7" w:rsidRDefault="00B36EF7" w:rsidP="009139A6">
      <w:r>
        <w:separator/>
      </w:r>
    </w:p>
  </w:endnote>
  <w:endnote w:type="continuationSeparator" w:id="0">
    <w:p w14:paraId="6C7295F6" w14:textId="77777777" w:rsidR="00B36EF7" w:rsidRDefault="00B36E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60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10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55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A8288" w14:textId="77777777" w:rsidR="00B36EF7" w:rsidRDefault="00B36EF7" w:rsidP="009139A6">
      <w:r>
        <w:separator/>
      </w:r>
    </w:p>
  </w:footnote>
  <w:footnote w:type="continuationSeparator" w:id="0">
    <w:p w14:paraId="7E5BC8AC" w14:textId="77777777" w:rsidR="00B36EF7" w:rsidRDefault="00B36E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0E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57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48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F7"/>
    <w:rsid w:val="000666E0"/>
    <w:rsid w:val="002510B7"/>
    <w:rsid w:val="005C130B"/>
    <w:rsid w:val="00826F5C"/>
    <w:rsid w:val="009139A6"/>
    <w:rsid w:val="009448BB"/>
    <w:rsid w:val="00A3176C"/>
    <w:rsid w:val="00AE65F8"/>
    <w:rsid w:val="00B36EF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E9D2E"/>
  <w15:chartTrackingRefBased/>
  <w15:docId w15:val="{CF062120-016E-49E0-8F52-6FB577C6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6E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2022-07-03T19:35:00Z</dcterms:created>
  <dcterms:modified xsi:type="dcterms:W3CDTF">2022-07-03T19:35:00Z</dcterms:modified>
</cp:coreProperties>
</file>