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8B66B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RODYS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791AF59E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</w:p>
    <w:p w14:paraId="1A4DAAEF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</w:p>
    <w:p w14:paraId="30A3421B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 xml:space="preserve">He made a plaint of debt against Alexander </w:t>
      </w:r>
      <w:proofErr w:type="spellStart"/>
      <w:r>
        <w:rPr>
          <w:rFonts w:cs="Times New Roman"/>
          <w:szCs w:val="24"/>
        </w:rPr>
        <w:t>Galyard</w:t>
      </w:r>
      <w:proofErr w:type="spellEnd"/>
      <w:r>
        <w:rPr>
          <w:rFonts w:cs="Times New Roman"/>
          <w:szCs w:val="24"/>
        </w:rPr>
        <w:t xml:space="preserve"> of York, </w:t>
      </w:r>
    </w:p>
    <w:p w14:paraId="022BD0E4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merchant(q.v.) and four others.</w:t>
      </w:r>
    </w:p>
    <w:p w14:paraId="65F96E74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2D0F37C1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</w:p>
    <w:p w14:paraId="3BDAA8E7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</w:p>
    <w:p w14:paraId="4E8E6BD3" w14:textId="77777777" w:rsidR="005C571C" w:rsidRDefault="005C571C" w:rsidP="005C571C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May 2024</w:t>
      </w:r>
    </w:p>
    <w:p w14:paraId="3DE4A8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19E3B" w14:textId="77777777" w:rsidR="005C571C" w:rsidRDefault="005C571C" w:rsidP="009139A6">
      <w:r>
        <w:separator/>
      </w:r>
    </w:p>
  </w:endnote>
  <w:endnote w:type="continuationSeparator" w:id="0">
    <w:p w14:paraId="557B3E72" w14:textId="77777777" w:rsidR="005C571C" w:rsidRDefault="005C57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9F28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9C6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99F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43E22" w14:textId="77777777" w:rsidR="005C571C" w:rsidRDefault="005C571C" w:rsidP="009139A6">
      <w:r>
        <w:separator/>
      </w:r>
    </w:p>
  </w:footnote>
  <w:footnote w:type="continuationSeparator" w:id="0">
    <w:p w14:paraId="3F1001CA" w14:textId="77777777" w:rsidR="005C571C" w:rsidRDefault="005C57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1A6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EAC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72B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1C"/>
    <w:rsid w:val="000666E0"/>
    <w:rsid w:val="002510B7"/>
    <w:rsid w:val="00270799"/>
    <w:rsid w:val="005C130B"/>
    <w:rsid w:val="005C571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3CF96"/>
  <w15:chartTrackingRefBased/>
  <w15:docId w15:val="{77041A57-D20A-40DC-9115-81C77C94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57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2024-05-05T09:24:00Z</dcterms:created>
  <dcterms:modified xsi:type="dcterms:W3CDTF">2024-05-05T09:25:00Z</dcterms:modified>
</cp:coreProperties>
</file>