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RODYNGTON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(fl.1434)</w:t>
      </w: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Upper Magna.</w:t>
      </w:r>
      <w:bookmarkStart w:id="0" w:name="_GoBack"/>
      <w:bookmarkEnd w:id="0"/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Newport,</w:t>
      </w: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Shropshire, into lands of the late Norman Babyngton in Shropshire and</w:t>
      </w: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adjacent Welsh Marches.</w:t>
      </w: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24-156)</w:t>
      </w: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E01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E01" w:rsidRPr="00460E9C" w:rsidRDefault="00146E01" w:rsidP="00146E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</w:p>
    <w:p w:rsidR="006B2F86" w:rsidRPr="00146E01" w:rsidRDefault="00146E0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146E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E01" w:rsidRDefault="00146E01" w:rsidP="00E71FC3">
      <w:pPr>
        <w:spacing w:after="0" w:line="240" w:lineRule="auto"/>
      </w:pPr>
      <w:r>
        <w:separator/>
      </w:r>
    </w:p>
  </w:endnote>
  <w:endnote w:type="continuationSeparator" w:id="0">
    <w:p w:rsidR="00146E01" w:rsidRDefault="00146E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E01" w:rsidRDefault="00146E01" w:rsidP="00E71FC3">
      <w:pPr>
        <w:spacing w:after="0" w:line="240" w:lineRule="auto"/>
      </w:pPr>
      <w:r>
        <w:separator/>
      </w:r>
    </w:p>
  </w:footnote>
  <w:footnote w:type="continuationSeparator" w:id="0">
    <w:p w:rsidR="00146E01" w:rsidRDefault="00146E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01"/>
    <w:rsid w:val="00146E0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565C3"/>
  <w15:chartTrackingRefBased/>
  <w15:docId w15:val="{F87E6674-4029-4C8F-AB9E-6372EF5C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2016-04-11T20:16:00Z</dcterms:created>
  <dcterms:modified xsi:type="dcterms:W3CDTF">2016-04-11T20:17:00Z</dcterms:modified>
</cp:coreProperties>
</file>