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9EDCD" w14:textId="77777777" w:rsidR="00805B71" w:rsidRDefault="00805B71" w:rsidP="00805B7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RODYNGTON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67E496EE" w14:textId="77777777" w:rsidR="00805B71" w:rsidRDefault="00805B71" w:rsidP="00805B7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77F10E9" w14:textId="77777777" w:rsidR="00805B71" w:rsidRDefault="00805B71" w:rsidP="00805B7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0B89C6C" w14:textId="77777777" w:rsidR="00805B71" w:rsidRDefault="00805B71" w:rsidP="00805B7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</w:t>
      </w:r>
      <w:r>
        <w:rPr>
          <w:rFonts w:ascii="Times New Roman" w:hAnsi="Times New Roman" w:cs="Times New Roman"/>
          <w:sz w:val="24"/>
          <w:szCs w:val="24"/>
        </w:rPr>
        <w:tab/>
        <w:t>1410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Shropshire, except the town of </w:t>
      </w:r>
    </w:p>
    <w:p w14:paraId="7555DD02" w14:textId="77777777" w:rsidR="00805B71" w:rsidRDefault="00805B71" w:rsidP="00805B7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Shrewsbury, the moiety of the taxes of a fifteenth and a tenth which were granted to the King at the last Parliament.</w:t>
      </w:r>
    </w:p>
    <w:p w14:paraId="7A0C86A4" w14:textId="77777777" w:rsidR="00805B71" w:rsidRDefault="00805B71" w:rsidP="00805B7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p.180)</w:t>
      </w:r>
    </w:p>
    <w:p w14:paraId="4D963797" w14:textId="77777777" w:rsidR="00805B71" w:rsidRDefault="00805B71" w:rsidP="00805B7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6DF78FF" w14:textId="77777777" w:rsidR="00805B71" w:rsidRDefault="00805B71" w:rsidP="00805B7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63179A6" w14:textId="77777777" w:rsidR="00805B71" w:rsidRDefault="00805B71" w:rsidP="00805B7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August 2022</w:t>
      </w:r>
    </w:p>
    <w:p w14:paraId="4B228E7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9B810" w14:textId="77777777" w:rsidR="00805B71" w:rsidRDefault="00805B71" w:rsidP="009139A6">
      <w:r>
        <w:separator/>
      </w:r>
    </w:p>
  </w:endnote>
  <w:endnote w:type="continuationSeparator" w:id="0">
    <w:p w14:paraId="2D0B5693" w14:textId="77777777" w:rsidR="00805B71" w:rsidRDefault="00805B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9C4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6117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644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7A12D" w14:textId="77777777" w:rsidR="00805B71" w:rsidRDefault="00805B71" w:rsidP="009139A6">
      <w:r>
        <w:separator/>
      </w:r>
    </w:p>
  </w:footnote>
  <w:footnote w:type="continuationSeparator" w:id="0">
    <w:p w14:paraId="712F7FBA" w14:textId="77777777" w:rsidR="00805B71" w:rsidRDefault="00805B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C54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0F5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2B6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B71"/>
    <w:rsid w:val="000666E0"/>
    <w:rsid w:val="002510B7"/>
    <w:rsid w:val="00270799"/>
    <w:rsid w:val="005C130B"/>
    <w:rsid w:val="00805B71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FDA40"/>
  <w15:chartTrackingRefBased/>
  <w15:docId w15:val="{5DAAE8AD-72A3-4CFB-A333-4D5860D7E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71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2024-04-24T10:05:00Z</dcterms:created>
  <dcterms:modified xsi:type="dcterms:W3CDTF">2024-04-24T10:05:00Z</dcterms:modified>
</cp:coreProperties>
</file>