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CA870" w14:textId="77777777" w:rsidR="007712E3" w:rsidRDefault="007712E3" w:rsidP="007712E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Robert RODYNGTON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fl.1408)</w:t>
      </w:r>
    </w:p>
    <w:p w14:paraId="5BE69013" w14:textId="77777777" w:rsidR="007712E3" w:rsidRDefault="007712E3" w:rsidP="007712E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7321C5E" w14:textId="77777777" w:rsidR="007712E3" w:rsidRDefault="007712E3" w:rsidP="007712E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8771878" w14:textId="77777777" w:rsidR="007712E3" w:rsidRDefault="007712E3" w:rsidP="007712E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11 Mar.1408</w:t>
      </w:r>
      <w:r>
        <w:rPr>
          <w:rFonts w:cs="Times New Roman"/>
          <w:color w:val="282B30"/>
          <w:szCs w:val="24"/>
          <w:shd w:val="clear" w:color="auto" w:fill="FFFFFF"/>
        </w:rPr>
        <w:tab/>
        <w:t>He was granted letters of protection prior to going to serve in Wales under the</w:t>
      </w:r>
    </w:p>
    <w:p w14:paraId="2BF270A9" w14:textId="77777777" w:rsidR="007712E3" w:rsidRDefault="007712E3" w:rsidP="007712E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King.    (C.P.R. 1405-8 p.433)</w:t>
      </w:r>
    </w:p>
    <w:p w14:paraId="0ED8DEA9" w14:textId="77777777" w:rsidR="007712E3" w:rsidRDefault="007712E3" w:rsidP="007712E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0E2B603" w14:textId="77777777" w:rsidR="007712E3" w:rsidRDefault="007712E3" w:rsidP="007712E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46D68E9" w14:textId="77777777" w:rsidR="007712E3" w:rsidRDefault="007712E3" w:rsidP="007712E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26 March 2023</w:t>
      </w:r>
    </w:p>
    <w:p w14:paraId="68BA4B4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63342" w14:textId="77777777" w:rsidR="007712E3" w:rsidRDefault="007712E3" w:rsidP="009139A6">
      <w:r>
        <w:separator/>
      </w:r>
    </w:p>
  </w:endnote>
  <w:endnote w:type="continuationSeparator" w:id="0">
    <w:p w14:paraId="50BE3F5C" w14:textId="77777777" w:rsidR="007712E3" w:rsidRDefault="007712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9EF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F661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25D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7E905" w14:textId="77777777" w:rsidR="007712E3" w:rsidRDefault="007712E3" w:rsidP="009139A6">
      <w:r>
        <w:separator/>
      </w:r>
    </w:p>
  </w:footnote>
  <w:footnote w:type="continuationSeparator" w:id="0">
    <w:p w14:paraId="2CD085BD" w14:textId="77777777" w:rsidR="007712E3" w:rsidRDefault="007712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32B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220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504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2E3"/>
    <w:rsid w:val="000666E0"/>
    <w:rsid w:val="002510B7"/>
    <w:rsid w:val="005C130B"/>
    <w:rsid w:val="007712E3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8CD72"/>
  <w15:chartTrackingRefBased/>
  <w15:docId w15:val="{F8B31697-3E41-489C-9978-B7D2733E4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2023-03-30T19:25:00Z</dcterms:created>
  <dcterms:modified xsi:type="dcterms:W3CDTF">2023-03-30T19:26:00Z</dcterms:modified>
</cp:coreProperties>
</file>