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B874A" w14:textId="77777777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RODYNGTON</w:t>
      </w:r>
      <w:r>
        <w:rPr>
          <w:rFonts w:ascii="Times New Roman" w:hAnsi="Times New Roman" w:cs="Times New Roman"/>
          <w:sz w:val="24"/>
          <w:szCs w:val="24"/>
        </w:rPr>
        <w:t xml:space="preserve">     (fl.1402)</w:t>
      </w:r>
    </w:p>
    <w:p w14:paraId="5EF20370" w14:textId="77777777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Shropshire.</w:t>
      </w:r>
    </w:p>
    <w:p w14:paraId="057ACC90" w14:textId="77777777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0660DD" w14:textId="77777777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BEF319" w14:textId="77777777" w:rsidR="000C5109" w:rsidRDefault="000C5109" w:rsidP="000C510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Shropshire the tax of a fifteenth and a tenth granted to the King at the last Parliament.</w:t>
      </w:r>
    </w:p>
    <w:p w14:paraId="5680E6BD" w14:textId="3301357F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p.189)</w:t>
      </w:r>
    </w:p>
    <w:p w14:paraId="2CF5BA59" w14:textId="77777777" w:rsidR="00372774" w:rsidRDefault="00372774" w:rsidP="0037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69FAA446" w14:textId="77777777" w:rsidR="00372774" w:rsidRDefault="00372774" w:rsidP="0037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4F7CF742" w14:textId="77777777" w:rsidR="00372774" w:rsidRDefault="00372774" w:rsidP="00372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Shropshire, except Shrewsbury, the taxes of a fifteenth and a tenth.</w:t>
      </w:r>
    </w:p>
    <w:p w14:paraId="506E27B2" w14:textId="6F9FC011" w:rsidR="00372774" w:rsidRDefault="00372774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2A20C6A4" w14:textId="77777777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713D39" w14:textId="77777777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67DAA" w14:textId="5E9840EA" w:rsidR="000C5109" w:rsidRDefault="000C5109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2021</w:t>
      </w:r>
    </w:p>
    <w:p w14:paraId="11FF2ADA" w14:textId="014D81D8" w:rsidR="00372774" w:rsidRDefault="00372774" w:rsidP="000C51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November 2022</w:t>
      </w:r>
    </w:p>
    <w:p w14:paraId="582E742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96F35" w14:textId="77777777" w:rsidR="000C5109" w:rsidRDefault="000C5109" w:rsidP="009139A6">
      <w:r>
        <w:separator/>
      </w:r>
    </w:p>
  </w:endnote>
  <w:endnote w:type="continuationSeparator" w:id="0">
    <w:p w14:paraId="404CA02B" w14:textId="77777777" w:rsidR="000C5109" w:rsidRDefault="000C51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FA4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FEB6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16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A4360" w14:textId="77777777" w:rsidR="000C5109" w:rsidRDefault="000C5109" w:rsidP="009139A6">
      <w:r>
        <w:separator/>
      </w:r>
    </w:p>
  </w:footnote>
  <w:footnote w:type="continuationSeparator" w:id="0">
    <w:p w14:paraId="5DAC926A" w14:textId="77777777" w:rsidR="000C5109" w:rsidRDefault="000C51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59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18E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30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09"/>
    <w:rsid w:val="000666E0"/>
    <w:rsid w:val="000C5109"/>
    <w:rsid w:val="002510B7"/>
    <w:rsid w:val="0037277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4BD4A"/>
  <w15:chartTrackingRefBased/>
  <w15:docId w15:val="{EA01D51C-511D-4CBF-A478-53F1F48F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2021-06-04T10:58:00Z</dcterms:created>
  <dcterms:modified xsi:type="dcterms:W3CDTF">2022-11-19T21:03:00Z</dcterms:modified>
</cp:coreProperties>
</file>