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7DFFF" w14:textId="77777777" w:rsidR="00924694" w:rsidRDefault="00924694" w:rsidP="00924694">
      <w:pPr>
        <w:pStyle w:val="NoSpacing"/>
      </w:pPr>
      <w:r>
        <w:rPr>
          <w:u w:val="single"/>
        </w:rPr>
        <w:t>William RODY</w:t>
      </w:r>
      <w:r>
        <w:t xml:space="preserve">    </w:t>
      </w:r>
      <w:proofErr w:type="gramStart"/>
      <w:r>
        <w:t xml:space="preserve">   (</w:t>
      </w:r>
      <w:proofErr w:type="gramEnd"/>
      <w:r>
        <w:t>fl.1400)</w:t>
      </w:r>
    </w:p>
    <w:p w14:paraId="2ED9113B" w14:textId="77777777" w:rsidR="00924694" w:rsidRDefault="00924694" w:rsidP="00924694">
      <w:pPr>
        <w:pStyle w:val="NoSpacing"/>
      </w:pPr>
      <w:r>
        <w:t>of London. Apprentice mercer.</w:t>
      </w:r>
    </w:p>
    <w:p w14:paraId="5876C4DF" w14:textId="77777777" w:rsidR="00924694" w:rsidRDefault="00924694" w:rsidP="00924694">
      <w:pPr>
        <w:pStyle w:val="NoSpacing"/>
      </w:pPr>
    </w:p>
    <w:p w14:paraId="5F6B80F1" w14:textId="77777777" w:rsidR="00924694" w:rsidRDefault="00924694" w:rsidP="00924694">
      <w:pPr>
        <w:pStyle w:val="NoSpacing"/>
      </w:pPr>
    </w:p>
    <w:p w14:paraId="3A3E86E7" w14:textId="77777777" w:rsidR="00924694" w:rsidRDefault="00924694" w:rsidP="00924694">
      <w:pPr>
        <w:pStyle w:val="NoSpacing"/>
      </w:pPr>
      <w:r>
        <w:tab/>
        <w:t>1400</w:t>
      </w:r>
      <w:r>
        <w:tab/>
        <w:t>He became apprenticed to Aleyn Everard of London, mercer(q.v.).</w:t>
      </w:r>
    </w:p>
    <w:p w14:paraId="0BCA0E3C" w14:textId="77777777" w:rsidR="00924694" w:rsidRDefault="00924694" w:rsidP="00924694">
      <w:pPr>
        <w:pStyle w:val="NoSpacing"/>
      </w:pPr>
      <w:r>
        <w:tab/>
      </w:r>
      <w:r>
        <w:tab/>
        <w:t>(</w:t>
      </w:r>
      <w:hyperlink r:id="rId6" w:history="1">
        <w:r w:rsidRPr="00B64689">
          <w:rPr>
            <w:rStyle w:val="Hyperlink"/>
          </w:rPr>
          <w:t>www.londonroll.org</w:t>
        </w:r>
      </w:hyperlink>
      <w:r>
        <w:t xml:space="preserve"> )</w:t>
      </w:r>
    </w:p>
    <w:p w14:paraId="6190BDC1" w14:textId="77777777" w:rsidR="00924694" w:rsidRDefault="00924694" w:rsidP="00924694">
      <w:pPr>
        <w:pStyle w:val="NoSpacing"/>
      </w:pPr>
    </w:p>
    <w:p w14:paraId="08CC8A88" w14:textId="77777777" w:rsidR="00924694" w:rsidRDefault="00924694" w:rsidP="00924694">
      <w:pPr>
        <w:pStyle w:val="NoSpacing"/>
      </w:pPr>
    </w:p>
    <w:p w14:paraId="29EB28B9" w14:textId="77777777" w:rsidR="00924694" w:rsidRDefault="00924694" w:rsidP="00924694">
      <w:pPr>
        <w:pStyle w:val="NoSpacing"/>
      </w:pPr>
      <w:r>
        <w:t>26 January 2025</w:t>
      </w:r>
    </w:p>
    <w:p w14:paraId="40B93F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07A56" w14:textId="77777777" w:rsidR="00924694" w:rsidRDefault="00924694" w:rsidP="009139A6">
      <w:r>
        <w:separator/>
      </w:r>
    </w:p>
  </w:endnote>
  <w:endnote w:type="continuationSeparator" w:id="0">
    <w:p w14:paraId="73F121B5" w14:textId="77777777" w:rsidR="00924694" w:rsidRDefault="009246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DA2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398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861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DF3D5" w14:textId="77777777" w:rsidR="00924694" w:rsidRDefault="00924694" w:rsidP="009139A6">
      <w:r>
        <w:separator/>
      </w:r>
    </w:p>
  </w:footnote>
  <w:footnote w:type="continuationSeparator" w:id="0">
    <w:p w14:paraId="2E9BA6C4" w14:textId="77777777" w:rsidR="00924694" w:rsidRDefault="009246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3A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009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355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694"/>
    <w:rsid w:val="000666E0"/>
    <w:rsid w:val="00163462"/>
    <w:rsid w:val="002510B7"/>
    <w:rsid w:val="00270799"/>
    <w:rsid w:val="005C130B"/>
    <w:rsid w:val="00826F5C"/>
    <w:rsid w:val="009139A6"/>
    <w:rsid w:val="00924694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29EFF"/>
  <w15:chartTrackingRefBased/>
  <w15:docId w15:val="{6BFF23EB-C284-444E-A0FD-B593EB8B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246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2025-03-09T20:44:00Z</dcterms:created>
  <dcterms:modified xsi:type="dcterms:W3CDTF">2025-03-09T20:44:00Z</dcterms:modified>
</cp:coreProperties>
</file>