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CF725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RODSTON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CF7254" w:rsidRDefault="00CF725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7254" w:rsidRDefault="00CF725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7254" w:rsidRDefault="00CF725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Nov.1418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Southwark, Surrey,</w:t>
      </w:r>
    </w:p>
    <w:p w:rsidR="00CF7254" w:rsidRDefault="00CF725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Englyssh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F7254" w:rsidRDefault="00CF725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B21AF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21-16)</w:t>
      </w:r>
    </w:p>
    <w:p w:rsidR="00CF7254" w:rsidRDefault="00CF725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7254" w:rsidRDefault="00CF725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7254" w:rsidRPr="00CF7254" w:rsidRDefault="00CF7254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6 October 2015</w:t>
      </w:r>
      <w:bookmarkEnd w:id="0"/>
    </w:p>
    <w:sectPr w:rsidR="00CF7254" w:rsidRPr="00CF72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254" w:rsidRDefault="00CF7254" w:rsidP="00564E3C">
      <w:pPr>
        <w:spacing w:after="0" w:line="240" w:lineRule="auto"/>
      </w:pPr>
      <w:r>
        <w:separator/>
      </w:r>
    </w:p>
  </w:endnote>
  <w:endnote w:type="continuationSeparator" w:id="0">
    <w:p w:rsidR="00CF7254" w:rsidRDefault="00CF725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F7254">
      <w:rPr>
        <w:rFonts w:ascii="Times New Roman" w:hAnsi="Times New Roman" w:cs="Times New Roman"/>
        <w:noProof/>
        <w:sz w:val="24"/>
        <w:szCs w:val="24"/>
      </w:rPr>
      <w:t>6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254" w:rsidRDefault="00CF7254" w:rsidP="00564E3C">
      <w:pPr>
        <w:spacing w:after="0" w:line="240" w:lineRule="auto"/>
      </w:pPr>
      <w:r>
        <w:separator/>
      </w:r>
    </w:p>
  </w:footnote>
  <w:footnote w:type="continuationSeparator" w:id="0">
    <w:p w:rsidR="00CF7254" w:rsidRDefault="00CF725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254"/>
    <w:rsid w:val="00372DC6"/>
    <w:rsid w:val="00564E3C"/>
    <w:rsid w:val="0064591D"/>
    <w:rsid w:val="00CF725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03492"/>
  <w15:chartTrackingRefBased/>
  <w15:docId w15:val="{A31E0A82-C3FE-457D-9701-BCAA6BF3C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CF72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7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2015-10-06T19:54:00Z</dcterms:created>
  <dcterms:modified xsi:type="dcterms:W3CDTF">2015-10-06T20:01:00Z</dcterms:modified>
</cp:coreProperties>
</file>