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645E" w14:textId="77777777" w:rsidR="00E8530F" w:rsidRDefault="00E8530F" w:rsidP="00E85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B6A2E09" w14:textId="77777777" w:rsidR="00E8530F" w:rsidRDefault="00E8530F" w:rsidP="00E8530F">
      <w:pPr>
        <w:pStyle w:val="NoSpacing"/>
        <w:rPr>
          <w:rFonts w:cs="Times New Roman"/>
          <w:szCs w:val="24"/>
        </w:rPr>
      </w:pPr>
    </w:p>
    <w:p w14:paraId="7374D879" w14:textId="77777777" w:rsidR="00E8530F" w:rsidRDefault="00E8530F" w:rsidP="00E8530F">
      <w:pPr>
        <w:pStyle w:val="NoSpacing"/>
        <w:rPr>
          <w:rFonts w:cs="Times New Roman"/>
          <w:szCs w:val="24"/>
        </w:rPr>
      </w:pPr>
    </w:p>
    <w:p w14:paraId="64A1858D" w14:textId="77777777" w:rsidR="00E8530F" w:rsidRDefault="00E8530F" w:rsidP="00E85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Sep.1485</w:t>
      </w:r>
      <w:r>
        <w:rPr>
          <w:rFonts w:cs="Times New Roman"/>
          <w:szCs w:val="24"/>
        </w:rPr>
        <w:tab/>
        <w:t>He was granted the office of Serjeant at Arms for life.   (C.P.R. 1485-94 p.19)</w:t>
      </w:r>
    </w:p>
    <w:p w14:paraId="238D6C22" w14:textId="77777777" w:rsidR="00E8530F" w:rsidRDefault="00E8530F" w:rsidP="00E8530F">
      <w:pPr>
        <w:pStyle w:val="NoSpacing"/>
        <w:rPr>
          <w:rFonts w:cs="Times New Roman"/>
          <w:szCs w:val="24"/>
        </w:rPr>
      </w:pPr>
    </w:p>
    <w:p w14:paraId="037A1C23" w14:textId="77777777" w:rsidR="00E8530F" w:rsidRDefault="00E8530F" w:rsidP="00E8530F">
      <w:pPr>
        <w:pStyle w:val="NoSpacing"/>
        <w:rPr>
          <w:rFonts w:cs="Times New Roman"/>
          <w:szCs w:val="24"/>
        </w:rPr>
      </w:pPr>
    </w:p>
    <w:p w14:paraId="7E961EA3" w14:textId="77777777" w:rsidR="00E8530F" w:rsidRDefault="00E8530F" w:rsidP="00E853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January 2024</w:t>
      </w:r>
    </w:p>
    <w:p w14:paraId="01790E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9A18" w14:textId="77777777" w:rsidR="00E8530F" w:rsidRDefault="00E8530F" w:rsidP="009139A6">
      <w:r>
        <w:separator/>
      </w:r>
    </w:p>
  </w:endnote>
  <w:endnote w:type="continuationSeparator" w:id="0">
    <w:p w14:paraId="6A8260CF" w14:textId="77777777" w:rsidR="00E8530F" w:rsidRDefault="00E853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2A7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9D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FF8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67487" w14:textId="77777777" w:rsidR="00E8530F" w:rsidRDefault="00E8530F" w:rsidP="009139A6">
      <w:r>
        <w:separator/>
      </w:r>
    </w:p>
  </w:footnote>
  <w:footnote w:type="continuationSeparator" w:id="0">
    <w:p w14:paraId="24B328F3" w14:textId="77777777" w:rsidR="00E8530F" w:rsidRDefault="00E853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F5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68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0C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0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530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B9506"/>
  <w15:chartTrackingRefBased/>
  <w15:docId w15:val="{EF7DBB8E-D9CF-4BCD-ACB8-2E117145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2024-01-06T20:46:00Z</dcterms:created>
  <dcterms:modified xsi:type="dcterms:W3CDTF">2024-01-06T20:47:00Z</dcterms:modified>
</cp:coreProperties>
</file>