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84DA27" w14:textId="77777777" w:rsidR="008D7865" w:rsidRDefault="008D7865" w:rsidP="008D786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Hugh RODON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43B1EDE6" w14:textId="77777777" w:rsidR="008D7865" w:rsidRDefault="008D7865" w:rsidP="008D786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006154" w14:textId="77777777" w:rsidR="008D7865" w:rsidRDefault="008D7865" w:rsidP="008D786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A2A603" w14:textId="77777777" w:rsidR="008D7865" w:rsidRDefault="008D7865" w:rsidP="008D786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>He appears in the Plea Rolls.</w:t>
      </w:r>
    </w:p>
    <w:p w14:paraId="5BC79A67" w14:textId="77777777" w:rsidR="008D7865" w:rsidRDefault="008D7865" w:rsidP="008D786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07383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https://waalt.uh.edu/index.php/CP40/861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137B4F0B" w14:textId="77777777" w:rsidR="008D7865" w:rsidRDefault="008D7865" w:rsidP="008D786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940281" w14:textId="77777777" w:rsidR="008D7865" w:rsidRDefault="008D7865" w:rsidP="008D786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3100D4" w14:textId="77777777" w:rsidR="008D7865" w:rsidRDefault="008D7865" w:rsidP="008D786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January 2022</w:t>
      </w:r>
    </w:p>
    <w:p w14:paraId="0D6D0C29" w14:textId="77777777" w:rsidR="00BA00AB" w:rsidRPr="008D7865" w:rsidRDefault="00BA00AB" w:rsidP="008D7865"/>
    <w:sectPr w:rsidR="00BA00AB" w:rsidRPr="008D786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D0EB88" w14:textId="77777777" w:rsidR="008D7865" w:rsidRDefault="008D7865" w:rsidP="009139A6">
      <w:r>
        <w:separator/>
      </w:r>
    </w:p>
  </w:endnote>
  <w:endnote w:type="continuationSeparator" w:id="0">
    <w:p w14:paraId="480A0B2D" w14:textId="77777777" w:rsidR="008D7865" w:rsidRDefault="008D786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66CF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BA59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5425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782F5A" w14:textId="77777777" w:rsidR="008D7865" w:rsidRDefault="008D7865" w:rsidP="009139A6">
      <w:r>
        <w:separator/>
      </w:r>
    </w:p>
  </w:footnote>
  <w:footnote w:type="continuationSeparator" w:id="0">
    <w:p w14:paraId="475317CA" w14:textId="77777777" w:rsidR="008D7865" w:rsidRDefault="008D786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AB7B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EA76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B810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865"/>
    <w:rsid w:val="000666E0"/>
    <w:rsid w:val="002510B7"/>
    <w:rsid w:val="005C130B"/>
    <w:rsid w:val="00826F5C"/>
    <w:rsid w:val="008D7865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E21EA2"/>
  <w15:chartTrackingRefBased/>
  <w15:docId w15:val="{99E001AD-4295-406A-B739-F6933918B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D786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2022-02-01T20:29:00Z</dcterms:created>
  <dcterms:modified xsi:type="dcterms:W3CDTF">2022-02-01T20:30:00Z</dcterms:modified>
</cp:coreProperties>
</file>