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E3FB0" w14:textId="253197DE" w:rsidR="006B2F86" w:rsidRDefault="00232967" w:rsidP="00E71FC3">
      <w:pPr>
        <w:pStyle w:val="NoSpacing"/>
      </w:pPr>
      <w:r>
        <w:rPr>
          <w:u w:val="single"/>
        </w:rPr>
        <w:t>Richard RODNERD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7A9BD884" w14:textId="4455E06E" w:rsidR="00232967" w:rsidRDefault="00232967" w:rsidP="00E71FC3">
      <w:pPr>
        <w:pStyle w:val="NoSpacing"/>
      </w:pPr>
      <w:r>
        <w:t>of Newstead Priory.</w:t>
      </w:r>
    </w:p>
    <w:p w14:paraId="2D8FC6A9" w14:textId="7FC50E0B" w:rsidR="00232967" w:rsidRDefault="00232967" w:rsidP="00E71FC3">
      <w:pPr>
        <w:pStyle w:val="NoSpacing"/>
      </w:pPr>
    </w:p>
    <w:p w14:paraId="45B8B53B" w14:textId="5A0D6E60" w:rsidR="00232967" w:rsidRDefault="00232967" w:rsidP="00E71FC3">
      <w:pPr>
        <w:pStyle w:val="NoSpacing"/>
      </w:pPr>
    </w:p>
    <w:p w14:paraId="31AD7185" w14:textId="77777777" w:rsidR="00232967" w:rsidRDefault="00232967" w:rsidP="00232967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65E8DC6C" w14:textId="37DF9578" w:rsidR="00232967" w:rsidRDefault="00232967" w:rsidP="00232967">
      <w:pPr>
        <w:pStyle w:val="NoSpacing"/>
      </w:pPr>
      <w:r>
        <w:tab/>
      </w:r>
      <w:r>
        <w:tab/>
        <w:t>York by William Egremont, Bishop of Dromore(q.v.)</w:t>
      </w:r>
      <w:r>
        <w:t xml:space="preserve"> by letters</w:t>
      </w:r>
    </w:p>
    <w:p w14:paraId="1775F935" w14:textId="0F888CEE" w:rsidR="00232967" w:rsidRDefault="00232967" w:rsidP="00232967">
      <w:pPr>
        <w:pStyle w:val="NoSpacing"/>
      </w:pPr>
      <w:r>
        <w:tab/>
      </w:r>
      <w:r>
        <w:tab/>
        <w:t>dimissory as he was from the diocese of Coventry and Lichfield.</w:t>
      </w:r>
    </w:p>
    <w:p w14:paraId="315D04A9" w14:textId="7E8E716C" w:rsidR="00232967" w:rsidRDefault="00232967" w:rsidP="00232967">
      <w:pPr>
        <w:pStyle w:val="NoSpacing"/>
      </w:pPr>
      <w:r>
        <w:tab/>
      </w:r>
      <w:r>
        <w:tab/>
        <w:t>(“York Clergy Ordinations 1475-1500” ed. David M. Smith p.4)</w:t>
      </w:r>
    </w:p>
    <w:p w14:paraId="39A231B9" w14:textId="1E5A58DB" w:rsidR="000C4815" w:rsidRDefault="000C4815" w:rsidP="00232967">
      <w:pPr>
        <w:pStyle w:val="NoSpacing"/>
      </w:pPr>
    </w:p>
    <w:p w14:paraId="0B0F8A73" w14:textId="6E3F1CCA" w:rsidR="000C4815" w:rsidRDefault="000C4815" w:rsidP="00232967">
      <w:pPr>
        <w:pStyle w:val="NoSpacing"/>
      </w:pPr>
    </w:p>
    <w:p w14:paraId="0640685F" w14:textId="0466D974" w:rsidR="000C4815" w:rsidRDefault="000C4815" w:rsidP="00232967">
      <w:pPr>
        <w:pStyle w:val="NoSpacing"/>
      </w:pPr>
      <w:r>
        <w:t>9 March 2019</w:t>
      </w:r>
      <w:bookmarkStart w:id="0" w:name="_GoBack"/>
      <w:bookmarkEnd w:id="0"/>
    </w:p>
    <w:p w14:paraId="50503FD3" w14:textId="77777777" w:rsidR="00232967" w:rsidRPr="00232967" w:rsidRDefault="00232967" w:rsidP="00E71FC3">
      <w:pPr>
        <w:pStyle w:val="NoSpacing"/>
      </w:pPr>
    </w:p>
    <w:sectPr w:rsidR="00232967" w:rsidRPr="002329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BA7D7" w14:textId="77777777" w:rsidR="00232967" w:rsidRDefault="00232967" w:rsidP="00E71FC3">
      <w:pPr>
        <w:spacing w:after="0" w:line="240" w:lineRule="auto"/>
      </w:pPr>
      <w:r>
        <w:separator/>
      </w:r>
    </w:p>
  </w:endnote>
  <w:endnote w:type="continuationSeparator" w:id="0">
    <w:p w14:paraId="0CDD0C87" w14:textId="77777777" w:rsidR="00232967" w:rsidRDefault="002329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BB8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E0015" w14:textId="77777777" w:rsidR="00232967" w:rsidRDefault="00232967" w:rsidP="00E71FC3">
      <w:pPr>
        <w:spacing w:after="0" w:line="240" w:lineRule="auto"/>
      </w:pPr>
      <w:r>
        <w:separator/>
      </w:r>
    </w:p>
  </w:footnote>
  <w:footnote w:type="continuationSeparator" w:id="0">
    <w:p w14:paraId="0E38A400" w14:textId="77777777" w:rsidR="00232967" w:rsidRDefault="002329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67"/>
    <w:rsid w:val="000C4815"/>
    <w:rsid w:val="001A7C09"/>
    <w:rsid w:val="0023296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09E99"/>
  <w15:chartTrackingRefBased/>
  <w15:docId w15:val="{06926EEC-34A2-4E7A-942B-4CA58D5B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2019-03-09T11:55:00Z</dcterms:created>
  <dcterms:modified xsi:type="dcterms:W3CDTF">2019-03-09T12:01:00Z</dcterms:modified>
</cp:coreProperties>
</file>