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60CAF" w14:textId="7A9549AD" w:rsidR="00BA00AB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RODLAY</w:t>
      </w:r>
      <w:r>
        <w:rPr>
          <w:rFonts w:ascii="Times New Roman" w:hAnsi="Times New Roman" w:cs="Times New Roman"/>
          <w:sz w:val="24"/>
          <w:szCs w:val="24"/>
        </w:rPr>
        <w:t xml:space="preserve">      (d.1471)</w:t>
      </w:r>
    </w:p>
    <w:p w14:paraId="4C387472" w14:textId="7B2526C2" w:rsid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Stillingfleet.</w:t>
      </w:r>
    </w:p>
    <w:p w14:paraId="5B4CD6C9" w14:textId="2DD8D608" w:rsid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97B1CB" w14:textId="408C9E20" w:rsid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9B0252" w14:textId="62BAD427" w:rsid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Nov.1471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(W.Y.R. p.139)</w:t>
      </w:r>
    </w:p>
    <w:p w14:paraId="3469C465" w14:textId="58A02391" w:rsid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815974" w14:textId="07518093" w:rsid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E3B2D" w14:textId="197598D7" w:rsidR="00866F08" w:rsidRPr="00866F08" w:rsidRDefault="00866F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2021</w:t>
      </w:r>
    </w:p>
    <w:sectPr w:rsidR="00866F08" w:rsidRPr="00866F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18C05" w14:textId="77777777" w:rsidR="00866F08" w:rsidRDefault="00866F08" w:rsidP="009139A6">
      <w:r>
        <w:separator/>
      </w:r>
    </w:p>
  </w:endnote>
  <w:endnote w:type="continuationSeparator" w:id="0">
    <w:p w14:paraId="7BDA2BC9" w14:textId="77777777" w:rsidR="00866F08" w:rsidRDefault="00866F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CD9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858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BC8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160F4" w14:textId="77777777" w:rsidR="00866F08" w:rsidRDefault="00866F08" w:rsidP="009139A6">
      <w:r>
        <w:separator/>
      </w:r>
    </w:p>
  </w:footnote>
  <w:footnote w:type="continuationSeparator" w:id="0">
    <w:p w14:paraId="18267435" w14:textId="77777777" w:rsidR="00866F08" w:rsidRDefault="00866F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07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CA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B9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08"/>
    <w:rsid w:val="000666E0"/>
    <w:rsid w:val="002510B7"/>
    <w:rsid w:val="005C130B"/>
    <w:rsid w:val="00826F5C"/>
    <w:rsid w:val="00866F0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2FEF"/>
  <w15:chartTrackingRefBased/>
  <w15:docId w15:val="{982747D5-3D01-4DCA-9553-6037A61C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2021-09-19T19:40:00Z</dcterms:created>
  <dcterms:modified xsi:type="dcterms:W3CDTF">2021-09-19T19:41:00Z</dcterms:modified>
</cp:coreProperties>
</file>