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80F1" w14:textId="38998B1C" w:rsidR="00BA00AB" w:rsidRDefault="00E57EA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RODHUD (REDHODE)</w:t>
      </w:r>
      <w:r>
        <w:rPr>
          <w:rFonts w:ascii="Times New Roman" w:hAnsi="Times New Roman" w:cs="Times New Roman"/>
          <w:sz w:val="24"/>
          <w:szCs w:val="24"/>
        </w:rPr>
        <w:t xml:space="preserve">       (d.1404)</w:t>
      </w:r>
    </w:p>
    <w:p w14:paraId="757A8F34" w14:textId="2BC58340" w:rsidR="00E57EA7" w:rsidRDefault="00E57EA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Merchant.</w:t>
      </w:r>
    </w:p>
    <w:p w14:paraId="5348F3B5" w14:textId="30BA4F35" w:rsidR="00E57EA7" w:rsidRDefault="00E57EA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D5FAB" w14:textId="42CC24E6" w:rsidR="00E57EA7" w:rsidRDefault="00E57EA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0561C" w14:textId="2449871B" w:rsidR="00E57EA7" w:rsidRDefault="00E57EA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May1404</w:t>
      </w:r>
      <w:r>
        <w:rPr>
          <w:rFonts w:ascii="Times New Roman" w:hAnsi="Times New Roman" w:cs="Times New Roman"/>
          <w:sz w:val="24"/>
          <w:szCs w:val="24"/>
        </w:rPr>
        <w:tab/>
      </w:r>
      <w:r w:rsidR="006805A9">
        <w:rPr>
          <w:rFonts w:ascii="Times New Roman" w:hAnsi="Times New Roman" w:cs="Times New Roman"/>
          <w:sz w:val="24"/>
          <w:szCs w:val="24"/>
        </w:rPr>
        <w:t>He made his Will.   (W.Y.R. p.139)</w:t>
      </w:r>
    </w:p>
    <w:p w14:paraId="33D0E69C" w14:textId="7768997B" w:rsidR="006805A9" w:rsidRDefault="006805A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2D50B02" w14:textId="42140100" w:rsidR="006805A9" w:rsidRDefault="006805A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73C77" w14:textId="3D575515" w:rsidR="006805A9" w:rsidRDefault="006805A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67D4C7" w14:textId="240C5BDF" w:rsidR="006805A9" w:rsidRPr="00E57EA7" w:rsidRDefault="006805A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2021</w:t>
      </w:r>
    </w:p>
    <w:sectPr w:rsidR="006805A9" w:rsidRPr="00E57E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9E1F2" w14:textId="77777777" w:rsidR="00E57EA7" w:rsidRDefault="00E57EA7" w:rsidP="009139A6">
      <w:r>
        <w:separator/>
      </w:r>
    </w:p>
  </w:endnote>
  <w:endnote w:type="continuationSeparator" w:id="0">
    <w:p w14:paraId="36762DFA" w14:textId="77777777" w:rsidR="00E57EA7" w:rsidRDefault="00E57E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C3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71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10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96675" w14:textId="77777777" w:rsidR="00E57EA7" w:rsidRDefault="00E57EA7" w:rsidP="009139A6">
      <w:r>
        <w:separator/>
      </w:r>
    </w:p>
  </w:footnote>
  <w:footnote w:type="continuationSeparator" w:id="0">
    <w:p w14:paraId="44EAA319" w14:textId="77777777" w:rsidR="00E57EA7" w:rsidRDefault="00E57E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AC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09E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00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7"/>
    <w:rsid w:val="000666E0"/>
    <w:rsid w:val="002510B7"/>
    <w:rsid w:val="005C130B"/>
    <w:rsid w:val="006805A9"/>
    <w:rsid w:val="00826F5C"/>
    <w:rsid w:val="009139A6"/>
    <w:rsid w:val="009448BB"/>
    <w:rsid w:val="00A3176C"/>
    <w:rsid w:val="00AE65F8"/>
    <w:rsid w:val="00BA00AB"/>
    <w:rsid w:val="00CB4ED9"/>
    <w:rsid w:val="00E57EA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EED3"/>
  <w15:chartTrackingRefBased/>
  <w15:docId w15:val="{C2E70ECA-1AD7-44B0-8DC2-01930A00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2021-09-19T18:37:00Z</dcterms:created>
  <dcterms:modified xsi:type="dcterms:W3CDTF">2021-09-19T19:38:00Z</dcterms:modified>
</cp:coreProperties>
</file>