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326AD7" w14:textId="77777777" w:rsidR="003B1034" w:rsidRDefault="003B1034" w:rsidP="003B10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RODGERS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fl.1479)</w:t>
      </w:r>
    </w:p>
    <w:p w14:paraId="6B399451" w14:textId="77777777" w:rsidR="003B1034" w:rsidRDefault="003B1034" w:rsidP="003B10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Plymouth.</w:t>
      </w:r>
    </w:p>
    <w:p w14:paraId="1AFBDBF1" w14:textId="77777777" w:rsidR="003B1034" w:rsidRDefault="003B1034" w:rsidP="003B1034">
      <w:pPr>
        <w:pStyle w:val="NoSpacing"/>
        <w:rPr>
          <w:rFonts w:cs="Times New Roman"/>
          <w:szCs w:val="24"/>
        </w:rPr>
      </w:pPr>
    </w:p>
    <w:p w14:paraId="4B317169" w14:textId="77777777" w:rsidR="003B1034" w:rsidRDefault="003B1034" w:rsidP="003B1034">
      <w:pPr>
        <w:pStyle w:val="NoSpacing"/>
        <w:rPr>
          <w:rFonts w:cs="Times New Roman"/>
          <w:szCs w:val="24"/>
        </w:rPr>
      </w:pPr>
    </w:p>
    <w:p w14:paraId="42D8A036" w14:textId="77777777" w:rsidR="003B1034" w:rsidRDefault="003B1034" w:rsidP="003B10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1479</w:t>
      </w:r>
      <w:r>
        <w:rPr>
          <w:rFonts w:cs="Times New Roman"/>
          <w:szCs w:val="24"/>
        </w:rPr>
        <w:tab/>
        <w:t>He was Mayor.</w:t>
      </w:r>
    </w:p>
    <w:p w14:paraId="0B871402" w14:textId="77777777" w:rsidR="003B1034" w:rsidRDefault="003B1034" w:rsidP="003B10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(“Calendar of the Municipal Records of </w:t>
      </w:r>
      <w:proofErr w:type="gramStart"/>
      <w:r>
        <w:rPr>
          <w:rFonts w:cs="Times New Roman"/>
          <w:szCs w:val="24"/>
        </w:rPr>
        <w:t>Plymouth”  by</w:t>
      </w:r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R.N.Worth</w:t>
      </w:r>
      <w:proofErr w:type="spellEnd"/>
      <w:r>
        <w:rPr>
          <w:rFonts w:cs="Times New Roman"/>
          <w:szCs w:val="24"/>
        </w:rPr>
        <w:t xml:space="preserve">, </w:t>
      </w:r>
    </w:p>
    <w:p w14:paraId="581742C7" w14:textId="77777777" w:rsidR="003B1034" w:rsidRDefault="003B1034" w:rsidP="003B10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published in Plymouth, 1893, p.15)</w:t>
      </w:r>
    </w:p>
    <w:p w14:paraId="0F69B306" w14:textId="77777777" w:rsidR="003B1034" w:rsidRDefault="003B1034" w:rsidP="003B10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1496</w:t>
      </w:r>
      <w:r>
        <w:rPr>
          <w:rFonts w:cs="Times New Roman"/>
          <w:szCs w:val="24"/>
        </w:rPr>
        <w:tab/>
        <w:t>Mayor again.   (ibid.)</w:t>
      </w:r>
    </w:p>
    <w:p w14:paraId="6505A1C7" w14:textId="77777777" w:rsidR="003B1034" w:rsidRDefault="003B1034" w:rsidP="003B1034">
      <w:pPr>
        <w:pStyle w:val="NoSpacing"/>
        <w:rPr>
          <w:rFonts w:cs="Times New Roman"/>
          <w:szCs w:val="24"/>
        </w:rPr>
      </w:pPr>
    </w:p>
    <w:p w14:paraId="241C3CC4" w14:textId="77777777" w:rsidR="003B1034" w:rsidRDefault="003B1034" w:rsidP="003B1034">
      <w:pPr>
        <w:pStyle w:val="NoSpacing"/>
        <w:rPr>
          <w:rFonts w:cs="Times New Roman"/>
          <w:szCs w:val="24"/>
        </w:rPr>
      </w:pPr>
    </w:p>
    <w:p w14:paraId="6A53ED23" w14:textId="77777777" w:rsidR="003B1034" w:rsidRDefault="003B1034" w:rsidP="003B10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September 2024</w:t>
      </w:r>
    </w:p>
    <w:p w14:paraId="64CEBA4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583641" w14:textId="77777777" w:rsidR="003B1034" w:rsidRDefault="003B1034" w:rsidP="009139A6">
      <w:r>
        <w:separator/>
      </w:r>
    </w:p>
  </w:endnote>
  <w:endnote w:type="continuationSeparator" w:id="0">
    <w:p w14:paraId="5E596645" w14:textId="77777777" w:rsidR="003B1034" w:rsidRDefault="003B103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4D2B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967A2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436D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D8723A" w14:textId="77777777" w:rsidR="003B1034" w:rsidRDefault="003B1034" w:rsidP="009139A6">
      <w:r>
        <w:separator/>
      </w:r>
    </w:p>
  </w:footnote>
  <w:footnote w:type="continuationSeparator" w:id="0">
    <w:p w14:paraId="7BD79726" w14:textId="77777777" w:rsidR="003B1034" w:rsidRDefault="003B103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0C9B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E759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427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034"/>
    <w:rsid w:val="000666E0"/>
    <w:rsid w:val="002510B7"/>
    <w:rsid w:val="00270799"/>
    <w:rsid w:val="003B1034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26E82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70205"/>
  <w15:chartTrackingRefBased/>
  <w15:docId w15:val="{C9FFC7DC-1EE8-4A51-BCF1-57F6E844A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2024-09-23T06:34:00Z</dcterms:created>
  <dcterms:modified xsi:type="dcterms:W3CDTF">2024-09-23T06:34:00Z</dcterms:modified>
</cp:coreProperties>
</file>