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C3558" w14:textId="77777777" w:rsidR="00D34BB7" w:rsidRDefault="00D34BB7" w:rsidP="00D34BB7">
      <w:pPr>
        <w:pStyle w:val="NoSpacing"/>
      </w:pPr>
      <w:r>
        <w:rPr>
          <w:u w:val="single"/>
        </w:rPr>
        <w:t>Brother William RODESE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3BB71D7A" w14:textId="1BA655B9" w:rsidR="00D34BB7" w:rsidRDefault="00D34BB7" w:rsidP="00D34BB7">
      <w:pPr>
        <w:pStyle w:val="NoSpacing"/>
      </w:pPr>
      <w:r>
        <w:t>of Worksop Priory, Nottinghamshire.</w:t>
      </w:r>
    </w:p>
    <w:p w14:paraId="7AF2A71C" w14:textId="77777777" w:rsidR="00D34BB7" w:rsidRDefault="00D34BB7" w:rsidP="00D34BB7">
      <w:pPr>
        <w:pStyle w:val="NoSpacing"/>
      </w:pPr>
    </w:p>
    <w:p w14:paraId="4A01DC8D" w14:textId="77777777" w:rsidR="00D34BB7" w:rsidRDefault="00D34BB7" w:rsidP="00D34BB7">
      <w:pPr>
        <w:pStyle w:val="NoSpacing"/>
      </w:pPr>
    </w:p>
    <w:p w14:paraId="4476DEF8" w14:textId="47FB2FF4" w:rsidR="00D34BB7" w:rsidRDefault="00D34BB7" w:rsidP="00D34BB7">
      <w:pPr>
        <w:pStyle w:val="NoSpacing"/>
      </w:pPr>
      <w:r>
        <w:t>18 Feb.1475</w:t>
      </w:r>
      <w:r>
        <w:tab/>
        <w:t>He was ordained subdeacon in the conventual church of the Carmelites at</w:t>
      </w:r>
    </w:p>
    <w:p w14:paraId="1F54B074" w14:textId="77777777" w:rsidR="00D34BB7" w:rsidRDefault="00D34BB7" w:rsidP="00D34BB7">
      <w:pPr>
        <w:pStyle w:val="NoSpacing"/>
      </w:pPr>
      <w:r>
        <w:tab/>
      </w:r>
      <w:r>
        <w:tab/>
        <w:t>York by William Egremont, Bishop of Dromore(q.v.).</w:t>
      </w:r>
    </w:p>
    <w:p w14:paraId="0F021C3F" w14:textId="664F59BB" w:rsidR="00D34BB7" w:rsidRDefault="00D34BB7" w:rsidP="00D34BB7">
      <w:pPr>
        <w:pStyle w:val="NoSpacing"/>
      </w:pPr>
      <w:r>
        <w:tab/>
      </w:r>
      <w:r>
        <w:tab/>
        <w:t>(“York Clergy Ordinations 1475-1500” ed. David M. Smith p.1)</w:t>
      </w:r>
    </w:p>
    <w:p w14:paraId="5F5245B9" w14:textId="77777777" w:rsidR="00543786" w:rsidRDefault="00543786" w:rsidP="00543786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7249ADB6" w14:textId="77777777" w:rsidR="00543786" w:rsidRDefault="00543786" w:rsidP="00543786">
      <w:pPr>
        <w:pStyle w:val="NoSpacing"/>
      </w:pPr>
      <w:r>
        <w:tab/>
      </w:r>
      <w:r>
        <w:tab/>
        <w:t>York by William Egremont, Bishop of Dromore(q.v.).</w:t>
      </w:r>
    </w:p>
    <w:p w14:paraId="0D325778" w14:textId="0F9A015A" w:rsidR="00543786" w:rsidRDefault="00543786" w:rsidP="00543786">
      <w:pPr>
        <w:pStyle w:val="NoSpacing"/>
      </w:pPr>
      <w:r>
        <w:tab/>
      </w:r>
      <w:r>
        <w:tab/>
        <w:t>(“York Clergy Ordinations 1475-1500” ed. David M. Smith p.16)</w:t>
      </w:r>
    </w:p>
    <w:p w14:paraId="5F026903" w14:textId="77777777" w:rsidR="00D34BB7" w:rsidRDefault="00D34BB7" w:rsidP="00D34BB7">
      <w:pPr>
        <w:pStyle w:val="NoSpacing"/>
      </w:pPr>
    </w:p>
    <w:p w14:paraId="7A8386E8" w14:textId="77777777" w:rsidR="00D34BB7" w:rsidRDefault="00D34BB7" w:rsidP="00D34BB7">
      <w:pPr>
        <w:pStyle w:val="NoSpacing"/>
      </w:pPr>
    </w:p>
    <w:p w14:paraId="22DB64EC" w14:textId="7C4700FC" w:rsidR="00D34BB7" w:rsidRDefault="00D34BB7" w:rsidP="00D34BB7">
      <w:pPr>
        <w:pStyle w:val="NoSpacing"/>
      </w:pPr>
      <w:r>
        <w:t>27 February 2019</w:t>
      </w:r>
    </w:p>
    <w:p w14:paraId="4AFDAB3F" w14:textId="44ABB95F" w:rsidR="00543786" w:rsidRPr="00D25BF9" w:rsidRDefault="00543786" w:rsidP="00D34BB7">
      <w:pPr>
        <w:pStyle w:val="NoSpacing"/>
      </w:pPr>
      <w:r>
        <w:t>11 May 2020</w:t>
      </w:r>
    </w:p>
    <w:p w14:paraId="67F4A35A" w14:textId="0A4F2071" w:rsidR="006B2F86" w:rsidRPr="00D34BB7" w:rsidRDefault="00543786" w:rsidP="00E71FC3">
      <w:pPr>
        <w:pStyle w:val="NoSpacing"/>
      </w:pPr>
    </w:p>
    <w:sectPr w:rsidR="006B2F86" w:rsidRPr="00D34B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FAA85" w14:textId="77777777" w:rsidR="00D34BB7" w:rsidRDefault="00D34BB7" w:rsidP="00E71FC3">
      <w:pPr>
        <w:spacing w:after="0" w:line="240" w:lineRule="auto"/>
      </w:pPr>
      <w:r>
        <w:separator/>
      </w:r>
    </w:p>
  </w:endnote>
  <w:endnote w:type="continuationSeparator" w:id="0">
    <w:p w14:paraId="46F21B96" w14:textId="77777777" w:rsidR="00D34BB7" w:rsidRDefault="00D34B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3ED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BA54A" w14:textId="77777777" w:rsidR="00D34BB7" w:rsidRDefault="00D34BB7" w:rsidP="00E71FC3">
      <w:pPr>
        <w:spacing w:after="0" w:line="240" w:lineRule="auto"/>
      </w:pPr>
      <w:r>
        <w:separator/>
      </w:r>
    </w:p>
  </w:footnote>
  <w:footnote w:type="continuationSeparator" w:id="0">
    <w:p w14:paraId="59ECF1C7" w14:textId="77777777" w:rsidR="00D34BB7" w:rsidRDefault="00D34B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B7"/>
    <w:rsid w:val="001A7C09"/>
    <w:rsid w:val="00543786"/>
    <w:rsid w:val="00577BD5"/>
    <w:rsid w:val="00656CBA"/>
    <w:rsid w:val="006A1F77"/>
    <w:rsid w:val="00733BE7"/>
    <w:rsid w:val="00AB52E8"/>
    <w:rsid w:val="00B16D3F"/>
    <w:rsid w:val="00BB41AC"/>
    <w:rsid w:val="00D34BB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B34C"/>
  <w15:chartTrackingRefBased/>
  <w15:docId w15:val="{0873C76E-F5FB-4C65-B923-4CD8D067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2019-02-27T18:58:00Z</dcterms:created>
  <dcterms:modified xsi:type="dcterms:W3CDTF">2020-05-11T09:41:00Z</dcterms:modified>
</cp:coreProperties>
</file>