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DAF12" w14:textId="7BAD03BC" w:rsidR="00BA00AB" w:rsidRDefault="009A46C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RODES</w:t>
      </w:r>
      <w:r>
        <w:rPr>
          <w:rFonts w:ascii="Times New Roman" w:hAnsi="Times New Roman" w:cs="Times New Roman"/>
          <w:sz w:val="24"/>
          <w:szCs w:val="24"/>
        </w:rPr>
        <w:t xml:space="preserve">      (d.1429)</w:t>
      </w:r>
    </w:p>
    <w:p w14:paraId="377547EC" w14:textId="6EB2034C" w:rsidR="009A46CC" w:rsidRDefault="009A46C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Thurleston, parish of Penistone.</w:t>
      </w:r>
    </w:p>
    <w:p w14:paraId="3E35678F" w14:textId="21D29EDC" w:rsidR="009A46CC" w:rsidRDefault="009A46C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252375" w14:textId="33CE088F" w:rsidR="009A46CC" w:rsidRDefault="009A46C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2B339D" w14:textId="37559450" w:rsidR="009A46CC" w:rsidRDefault="009A46C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Jun.1429</w:t>
      </w:r>
      <w:r>
        <w:rPr>
          <w:rFonts w:ascii="Times New Roman" w:hAnsi="Times New Roman" w:cs="Times New Roman"/>
          <w:sz w:val="24"/>
          <w:szCs w:val="24"/>
        </w:rPr>
        <w:tab/>
        <w:t>Administration of his lands and possessions was granted.    (W.Y.R. p.139)</w:t>
      </w:r>
    </w:p>
    <w:p w14:paraId="69278F96" w14:textId="2DBC551F" w:rsidR="009A46CC" w:rsidRDefault="009A46C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1A41C2" w14:textId="63596B7E" w:rsidR="009A46CC" w:rsidRDefault="009A46C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7DAD91" w14:textId="5C7083CA" w:rsidR="009A46CC" w:rsidRPr="009A46CC" w:rsidRDefault="009A46C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September 2021</w:t>
      </w:r>
      <w:r w:rsidR="0007603D">
        <w:rPr>
          <w:rFonts w:ascii="Times New Roman" w:hAnsi="Times New Roman" w:cs="Times New Roman"/>
          <w:sz w:val="24"/>
          <w:szCs w:val="24"/>
        </w:rPr>
        <w:t>0</w:t>
      </w:r>
    </w:p>
    <w:sectPr w:rsidR="009A46CC" w:rsidRPr="009A46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4F820" w14:textId="77777777" w:rsidR="009A46CC" w:rsidRDefault="009A46CC" w:rsidP="009139A6">
      <w:r>
        <w:separator/>
      </w:r>
    </w:p>
  </w:endnote>
  <w:endnote w:type="continuationSeparator" w:id="0">
    <w:p w14:paraId="377CEF84" w14:textId="77777777" w:rsidR="009A46CC" w:rsidRDefault="009A46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457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F9F4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1C1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222AD" w14:textId="77777777" w:rsidR="009A46CC" w:rsidRDefault="009A46CC" w:rsidP="009139A6">
      <w:r>
        <w:separator/>
      </w:r>
    </w:p>
  </w:footnote>
  <w:footnote w:type="continuationSeparator" w:id="0">
    <w:p w14:paraId="6C230039" w14:textId="77777777" w:rsidR="009A46CC" w:rsidRDefault="009A46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AD7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688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A48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6CC"/>
    <w:rsid w:val="000666E0"/>
    <w:rsid w:val="0007603D"/>
    <w:rsid w:val="002510B7"/>
    <w:rsid w:val="005C130B"/>
    <w:rsid w:val="00826F5C"/>
    <w:rsid w:val="009139A6"/>
    <w:rsid w:val="009448BB"/>
    <w:rsid w:val="009A46CC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20F01"/>
  <w15:chartTrackingRefBased/>
  <w15:docId w15:val="{36EEF647-06AB-4E27-A6E8-5B1CE96C3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2021-09-19T18:34:00Z</dcterms:created>
  <dcterms:modified xsi:type="dcterms:W3CDTF">2021-09-19T18:37:00Z</dcterms:modified>
</cp:coreProperties>
</file>