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0D81A" w14:textId="08FE1BF1" w:rsidR="00BA00AB" w:rsidRDefault="00737A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RODES</w:t>
      </w:r>
      <w:r>
        <w:rPr>
          <w:rFonts w:ascii="Times New Roman" w:hAnsi="Times New Roman" w:cs="Times New Roman"/>
          <w:sz w:val="24"/>
          <w:szCs w:val="24"/>
        </w:rPr>
        <w:t xml:space="preserve">      (d.1476)</w:t>
      </w:r>
    </w:p>
    <w:p w14:paraId="1782B130" w14:textId="4FAC4FD3" w:rsidR="00737A0F" w:rsidRDefault="00737A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Darfield.</w:t>
      </w:r>
    </w:p>
    <w:p w14:paraId="207F3157" w14:textId="4A94885C" w:rsidR="00737A0F" w:rsidRDefault="00737A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3FFC47" w14:textId="14BDF4E1" w:rsidR="00737A0F" w:rsidRDefault="00737A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682158" w14:textId="2617C7ED" w:rsidR="00737A0F" w:rsidRDefault="00737A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Jun.1476</w:t>
      </w:r>
      <w:r>
        <w:rPr>
          <w:rFonts w:ascii="Times New Roman" w:hAnsi="Times New Roman" w:cs="Times New Roman"/>
          <w:sz w:val="24"/>
          <w:szCs w:val="24"/>
        </w:rPr>
        <w:tab/>
        <w:t>Administration of his lands and possessions was granted.   (W.Y.R. p.139)</w:t>
      </w:r>
    </w:p>
    <w:p w14:paraId="795D95C0" w14:textId="1646F1F8" w:rsidR="00737A0F" w:rsidRDefault="00737A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BD7D74" w14:textId="12829420" w:rsidR="00737A0F" w:rsidRDefault="00737A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793FF4" w14:textId="7DF764FB" w:rsidR="00737A0F" w:rsidRPr="00737A0F" w:rsidRDefault="00737A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September 2021</w:t>
      </w:r>
    </w:p>
    <w:sectPr w:rsidR="00737A0F" w:rsidRPr="00737A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7EAAA" w14:textId="77777777" w:rsidR="00737A0F" w:rsidRDefault="00737A0F" w:rsidP="009139A6">
      <w:r>
        <w:separator/>
      </w:r>
    </w:p>
  </w:endnote>
  <w:endnote w:type="continuationSeparator" w:id="0">
    <w:p w14:paraId="34535F13" w14:textId="77777777" w:rsidR="00737A0F" w:rsidRDefault="00737A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7DB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8F1E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14B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F0622" w14:textId="77777777" w:rsidR="00737A0F" w:rsidRDefault="00737A0F" w:rsidP="009139A6">
      <w:r>
        <w:separator/>
      </w:r>
    </w:p>
  </w:footnote>
  <w:footnote w:type="continuationSeparator" w:id="0">
    <w:p w14:paraId="420F98EB" w14:textId="77777777" w:rsidR="00737A0F" w:rsidRDefault="00737A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155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348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AEC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A0F"/>
    <w:rsid w:val="000666E0"/>
    <w:rsid w:val="002510B7"/>
    <w:rsid w:val="005C130B"/>
    <w:rsid w:val="00737A0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85FDC"/>
  <w15:chartTrackingRefBased/>
  <w15:docId w15:val="{A8C489B2-1098-4587-8D45-DA72D987F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2021-09-18T10:50:00Z</dcterms:created>
  <dcterms:modified xsi:type="dcterms:W3CDTF">2021-09-18T10:51:00Z</dcterms:modified>
</cp:coreProperties>
</file>