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8FD3B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RODES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1E87BFBD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58D38083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44F60D09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Agnes(q.v.).</w:t>
      </w:r>
    </w:p>
    <w:p w14:paraId="2E5EFE3E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4C608D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4620B466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6FB58937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(ibid.)</w:t>
      </w:r>
    </w:p>
    <w:p w14:paraId="225DECDB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08545A5D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271B5C3B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Executrix:   Agnes.   (ibid.)</w:t>
      </w:r>
    </w:p>
    <w:p w14:paraId="5FAE10FC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33CE6D50" w14:textId="77777777" w:rsidR="000B317E" w:rsidRDefault="000B317E" w:rsidP="000B317E">
      <w:pPr>
        <w:rPr>
          <w:rFonts w:ascii="Times New Roman" w:hAnsi="Times New Roman" w:cs="Times New Roman"/>
        </w:rPr>
      </w:pPr>
    </w:p>
    <w:p w14:paraId="114460C5" w14:textId="77777777" w:rsidR="000B317E" w:rsidRDefault="000B317E" w:rsidP="000B31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2018</w:t>
      </w:r>
    </w:p>
    <w:p w14:paraId="6725E3F8" w14:textId="77777777" w:rsidR="006B2F86" w:rsidRPr="00E71FC3" w:rsidRDefault="000B31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D5730" w14:textId="77777777" w:rsidR="000B317E" w:rsidRDefault="000B317E" w:rsidP="00E71FC3">
      <w:r>
        <w:separator/>
      </w:r>
    </w:p>
  </w:endnote>
  <w:endnote w:type="continuationSeparator" w:id="0">
    <w:p w14:paraId="7B1F06B6" w14:textId="77777777" w:rsidR="000B317E" w:rsidRDefault="000B31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DC9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7814E" w14:textId="77777777" w:rsidR="000B317E" w:rsidRDefault="000B317E" w:rsidP="00E71FC3">
      <w:r>
        <w:separator/>
      </w:r>
    </w:p>
  </w:footnote>
  <w:footnote w:type="continuationSeparator" w:id="0">
    <w:p w14:paraId="0AC8AE3C" w14:textId="77777777" w:rsidR="000B317E" w:rsidRDefault="000B31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7E"/>
    <w:rsid w:val="000B317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4917F"/>
  <w15:chartTrackingRefBased/>
  <w15:docId w15:val="{AF7939FB-6879-43D2-83C8-E7AE0C82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1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31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2018-12-01T14:35:00Z</dcterms:created>
  <dcterms:modified xsi:type="dcterms:W3CDTF">2018-12-01T14:35:00Z</dcterms:modified>
</cp:coreProperties>
</file>