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170CBD8" w14:textId="1E79EE32" w:rsidR="00BA00AB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RODES</w:t>
      </w:r>
      <w:r>
        <w:rPr>
          <w:rFonts w:ascii="Times New Roman" w:hAnsi="Times New Roman" w:cs="Times New Roman"/>
          <w:sz w:val="24"/>
          <w:szCs w:val="24"/>
        </w:rPr>
        <w:t xml:space="preserve">      (d.1457)</w:t>
      </w:r>
    </w:p>
    <w:p w14:paraId="46B3B9D9" w14:textId="494C2EE2" w:rsidR="005E275C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York. Fishmonger.</w:t>
      </w:r>
    </w:p>
    <w:p w14:paraId="0AAF6DDF" w14:textId="0716A85B" w:rsidR="005E275C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0B456236" w14:textId="7FD5591A" w:rsidR="005E275C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6C83015" w14:textId="3C69B686" w:rsidR="005E275C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1 Sep.1457</w:t>
      </w:r>
      <w:r>
        <w:rPr>
          <w:rFonts w:ascii="Times New Roman" w:hAnsi="Times New Roman" w:cs="Times New Roman"/>
          <w:sz w:val="24"/>
          <w:szCs w:val="24"/>
        </w:rPr>
        <w:tab/>
        <w:t>He made his Will.    (W.Y.R. p.139)</w:t>
      </w:r>
    </w:p>
    <w:p w14:paraId="3E8BFDC2" w14:textId="30AA4AB2" w:rsidR="005E275C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4 Oct.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his Will.   (ibid.)</w:t>
      </w:r>
    </w:p>
    <w:p w14:paraId="10005733" w14:textId="781DEC68" w:rsidR="005E275C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F034A6B" w14:textId="2C4AAF6F" w:rsidR="005E275C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838F084" w14:textId="0259F226" w:rsidR="005E275C" w:rsidRPr="005E275C" w:rsidRDefault="005E275C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September 2021</w:t>
      </w:r>
    </w:p>
    <w:sectPr w:rsidR="005E275C" w:rsidRPr="005E275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43E205" w14:textId="77777777" w:rsidR="005E275C" w:rsidRDefault="005E275C" w:rsidP="009139A6">
      <w:r>
        <w:separator/>
      </w:r>
    </w:p>
  </w:endnote>
  <w:endnote w:type="continuationSeparator" w:id="0">
    <w:p w14:paraId="7F4661F3" w14:textId="77777777" w:rsidR="005E275C" w:rsidRDefault="005E275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4E791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EFC80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0BF271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491821" w14:textId="77777777" w:rsidR="005E275C" w:rsidRDefault="005E275C" w:rsidP="009139A6">
      <w:r>
        <w:separator/>
      </w:r>
    </w:p>
  </w:footnote>
  <w:footnote w:type="continuationSeparator" w:id="0">
    <w:p w14:paraId="702118E1" w14:textId="77777777" w:rsidR="005E275C" w:rsidRDefault="005E275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F313E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5E0F9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434756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75C"/>
    <w:rsid w:val="000666E0"/>
    <w:rsid w:val="002510B7"/>
    <w:rsid w:val="005C130B"/>
    <w:rsid w:val="005E275C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74AE4B"/>
  <w15:chartTrackingRefBased/>
  <w15:docId w15:val="{24B359EF-0A15-450C-AFBD-A5477AF4CA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2021-09-18T10:47:00Z</dcterms:created>
  <dcterms:modified xsi:type="dcterms:W3CDTF">2021-09-18T10:49:00Z</dcterms:modified>
</cp:coreProperties>
</file>